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482" w:rsidRPr="008401F7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:rsidR="00007482" w:rsidRPr="008401F7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:rsidR="00007482" w:rsidRPr="00D93C5E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:rsidR="00007482" w:rsidRPr="00D93C5E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  <w:r w:rsidRPr="00783206">
        <w:rPr>
          <w:rFonts w:cs="Arial"/>
          <w:b/>
          <w:bCs/>
          <w:szCs w:val="22"/>
          <w:lang w:val="es-CO"/>
        </w:rPr>
        <w:t xml:space="preserve">Control de cambios </w:t>
      </w:r>
    </w:p>
    <w:p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2550"/>
        <w:gridCol w:w="2124"/>
        <w:gridCol w:w="2124"/>
      </w:tblGrid>
      <w:tr w:rsidR="00E30BE7" w:rsidRPr="00783206" w:rsidTr="006F6413">
        <w:trPr>
          <w:trHeight w:val="212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Versión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 xml:space="preserve">Descripción del cambio 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Autor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Fecha</w:t>
            </w:r>
          </w:p>
        </w:tc>
      </w:tr>
      <w:tr w:rsidR="00E30BE7" w:rsidRPr="00783206" w:rsidTr="006F6413">
        <w:trPr>
          <w:trHeight w:val="7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E30BE7" w:rsidRDefault="00707AE1" w:rsidP="0071130C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ORIGINAL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E30BE7" w:rsidRDefault="00E30BE7" w:rsidP="004A3DD3">
            <w:pPr>
              <w:pStyle w:val="texto"/>
              <w:ind w:left="0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 xml:space="preserve">Se </w:t>
            </w:r>
            <w:r w:rsidR="00707AE1">
              <w:rPr>
                <w:rFonts w:cs="Arial"/>
                <w:bCs/>
                <w:szCs w:val="22"/>
                <w:lang w:val="es-CO"/>
              </w:rPr>
              <w:t xml:space="preserve">crea </w:t>
            </w:r>
            <w:r>
              <w:rPr>
                <w:rFonts w:cs="Arial"/>
                <w:bCs/>
                <w:szCs w:val="22"/>
                <w:lang w:val="es-CO"/>
              </w:rPr>
              <w:t>el procedimiento  a la NTC ISO9001:2015</w:t>
            </w:r>
            <w:r w:rsidR="004A3DD3">
              <w:rPr>
                <w:rFonts w:cs="Arial"/>
                <w:bCs/>
                <w:szCs w:val="22"/>
                <w:lang w:val="es-CO"/>
              </w:rPr>
              <w:t xml:space="preserve">, </w:t>
            </w:r>
            <w:r w:rsidR="006F6413">
              <w:rPr>
                <w:rFonts w:cs="Arial"/>
                <w:bCs/>
                <w:szCs w:val="22"/>
                <w:lang w:val="es-CO"/>
              </w:rPr>
              <w:t xml:space="preserve"> ISO 45001</w:t>
            </w:r>
            <w:r w:rsidR="004A3DD3">
              <w:rPr>
                <w:rFonts w:cs="Arial"/>
                <w:bCs/>
                <w:szCs w:val="22"/>
                <w:lang w:val="es-CO"/>
              </w:rPr>
              <w:t xml:space="preserve"> </w:t>
            </w:r>
            <w:r w:rsidR="0000463B">
              <w:rPr>
                <w:rFonts w:cs="Arial"/>
                <w:bCs/>
                <w:szCs w:val="22"/>
                <w:lang w:val="es-CO"/>
              </w:rPr>
              <w:t>,ISO 39001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 xml:space="preserve"> </w:t>
            </w:r>
            <w:r w:rsidR="0000463B">
              <w:rPr>
                <w:rFonts w:cs="Arial"/>
                <w:bCs/>
                <w:szCs w:val="22"/>
                <w:lang w:val="es-CO"/>
              </w:rPr>
              <w:t xml:space="preserve">  </w:t>
            </w:r>
            <w:r>
              <w:rPr>
                <w:rFonts w:cs="Arial"/>
                <w:bCs/>
                <w:szCs w:val="22"/>
                <w:lang w:val="es-CO"/>
              </w:rPr>
              <w:t>Lucia Moreno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Default="00627034" w:rsidP="004A3DD3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16/0</w:t>
            </w:r>
            <w:r w:rsidR="006F6413">
              <w:rPr>
                <w:rFonts w:cs="Arial"/>
                <w:bCs/>
                <w:szCs w:val="22"/>
                <w:lang w:val="es-CO"/>
              </w:rPr>
              <w:t>8</w:t>
            </w:r>
            <w:bookmarkStart w:id="0" w:name="_GoBack"/>
            <w:bookmarkEnd w:id="0"/>
            <w:r w:rsidR="00E30BE7" w:rsidRPr="00565DF7">
              <w:rPr>
                <w:rFonts w:cs="Arial"/>
                <w:bCs/>
                <w:szCs w:val="22"/>
                <w:lang w:val="es-CO"/>
              </w:rPr>
              <w:t>/20</w:t>
            </w:r>
            <w:r w:rsidR="006F6413">
              <w:rPr>
                <w:rFonts w:cs="Arial"/>
                <w:bCs/>
                <w:szCs w:val="22"/>
                <w:lang w:val="es-CO"/>
              </w:rPr>
              <w:t>20</w:t>
            </w:r>
          </w:p>
        </w:tc>
      </w:tr>
    </w:tbl>
    <w:p w:rsidR="00E30BE7" w:rsidRDefault="00E30BE7" w:rsidP="00E30BE7"/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  <w:r>
        <w:t xml:space="preserve"> </w:t>
      </w: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707AE1" w:rsidRDefault="00707AE1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707AE1" w:rsidRDefault="00707AE1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707AE1" w:rsidRDefault="00707AE1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771312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1. OBJETIVO.</w:t>
      </w:r>
    </w:p>
    <w:p w:rsidR="0000463B" w:rsidRPr="0021373D" w:rsidRDefault="0000463B" w:rsidP="00771312">
      <w:pPr>
        <w:rPr>
          <w:rFonts w:ascii="Arial" w:hAnsi="Arial" w:cs="Arial"/>
        </w:rPr>
      </w:pPr>
    </w:p>
    <w:p w:rsidR="00E30BE7" w:rsidRPr="00707AE1" w:rsidRDefault="00707AE1" w:rsidP="00771312">
      <w:pPr>
        <w:jc w:val="both"/>
        <w:rPr>
          <w:rFonts w:ascii="Arial" w:hAnsi="Arial" w:cs="Arial"/>
        </w:rPr>
      </w:pPr>
      <w:r w:rsidRPr="00707AE1">
        <w:rPr>
          <w:rFonts w:ascii="Arial" w:hAnsi="Arial" w:cs="Arial"/>
        </w:rPr>
        <w:t xml:space="preserve">Establecer requisitos para la adquisición de compras de bienes y servicios relacionados con </w:t>
      </w:r>
      <w:r w:rsidR="004E6FA6">
        <w:rPr>
          <w:rFonts w:ascii="Arial" w:hAnsi="Arial" w:cs="Arial"/>
        </w:rPr>
        <w:t xml:space="preserve">SIG </w:t>
      </w:r>
      <w:r w:rsidR="004E6FA6" w:rsidRPr="00707AE1">
        <w:rPr>
          <w:rFonts w:ascii="Arial" w:hAnsi="Arial" w:cs="Arial"/>
        </w:rPr>
        <w:t>que</w:t>
      </w:r>
      <w:r w:rsidRPr="00707AE1">
        <w:rPr>
          <w:rFonts w:ascii="Arial" w:hAnsi="Arial" w:cs="Arial"/>
        </w:rPr>
        <w:t xml:space="preserve"> nos permitan el cumplimiento de las normas legales, reglamentos y políticas internas, al SIG y una menor constitución de fuentes de peligros para nuestros trabajadores, contratistas, subcontratistas, estudiantes pasantes, trabajadores independientes, trabajadores en misión, visitantes y clientes.</w:t>
      </w:r>
    </w:p>
    <w:p w:rsidR="004E6FA6" w:rsidRDefault="004E6FA6" w:rsidP="00771312">
      <w:pPr>
        <w:rPr>
          <w:rFonts w:ascii="Arial" w:hAnsi="Arial" w:cs="Arial"/>
          <w:b/>
          <w:bCs/>
        </w:rPr>
      </w:pPr>
    </w:p>
    <w:p w:rsidR="00E30BE7" w:rsidRDefault="00E30BE7" w:rsidP="00771312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2. ALCANCE.</w:t>
      </w:r>
    </w:p>
    <w:p w:rsidR="00771312" w:rsidRPr="0021373D" w:rsidRDefault="00771312" w:rsidP="00771312">
      <w:pPr>
        <w:rPr>
          <w:rFonts w:ascii="Arial" w:hAnsi="Arial" w:cs="Arial"/>
        </w:rPr>
      </w:pPr>
    </w:p>
    <w:p w:rsidR="0000463B" w:rsidRDefault="004E6FA6" w:rsidP="00771312">
      <w:pPr>
        <w:jc w:val="both"/>
        <w:rPr>
          <w:rFonts w:ascii="Arial" w:hAnsi="Arial" w:cs="Arial"/>
        </w:rPr>
      </w:pPr>
      <w:r w:rsidRPr="004E6FA6">
        <w:rPr>
          <w:rFonts w:ascii="Arial" w:hAnsi="Arial" w:cs="Arial"/>
        </w:rPr>
        <w:t>Este procedimiento aplica a todas las áreas de las empresas que realizan adquisición y compras de bienes y servicios</w:t>
      </w:r>
    </w:p>
    <w:p w:rsidR="006F6413" w:rsidRDefault="006F6413" w:rsidP="00771312">
      <w:pPr>
        <w:jc w:val="both"/>
        <w:rPr>
          <w:rFonts w:ascii="Arial" w:hAnsi="Arial" w:cs="Arial"/>
          <w:b/>
          <w:bCs/>
          <w:lang w:val="es-CO"/>
        </w:rPr>
      </w:pPr>
    </w:p>
    <w:p w:rsidR="00E30BE7" w:rsidRDefault="00E30BE7" w:rsidP="00771312">
      <w:pPr>
        <w:rPr>
          <w:rFonts w:ascii="Arial" w:hAnsi="Arial" w:cs="Arial"/>
          <w:b/>
          <w:bCs/>
          <w:lang w:val="es-CO"/>
        </w:rPr>
      </w:pPr>
      <w:r w:rsidRPr="0021373D">
        <w:rPr>
          <w:rFonts w:ascii="Arial" w:hAnsi="Arial" w:cs="Arial"/>
          <w:b/>
          <w:bCs/>
          <w:lang w:val="es-CO"/>
        </w:rPr>
        <w:t xml:space="preserve">3. REFERENCIAS NORMATIVAS. </w:t>
      </w:r>
    </w:p>
    <w:p w:rsidR="00E97C4B" w:rsidRPr="0021373D" w:rsidRDefault="00E97C4B" w:rsidP="00771312">
      <w:pPr>
        <w:rPr>
          <w:rFonts w:ascii="Arial" w:hAnsi="Arial" w:cs="Arial"/>
        </w:rPr>
      </w:pPr>
    </w:p>
    <w:p w:rsidR="00E30BE7" w:rsidRPr="00771312" w:rsidRDefault="00E30BE7" w:rsidP="00771312">
      <w:pPr>
        <w:rPr>
          <w:rFonts w:ascii="Arial" w:hAnsi="Arial" w:cs="Arial"/>
          <w:lang w:val="es-CO"/>
        </w:rPr>
      </w:pPr>
      <w:r w:rsidRPr="00E97C4B">
        <w:rPr>
          <w:rFonts w:ascii="Arial" w:hAnsi="Arial" w:cs="Arial"/>
          <w:b/>
          <w:bCs/>
          <w:lang w:val="es-CO"/>
        </w:rPr>
        <w:t xml:space="preserve">NTC ISO 9001: 2015  </w:t>
      </w:r>
      <w:r w:rsidR="00771312" w:rsidRPr="00771312">
        <w:rPr>
          <w:rFonts w:ascii="Arial" w:hAnsi="Arial" w:cs="Arial"/>
          <w:lang w:val="es-CO"/>
        </w:rPr>
        <w:t xml:space="preserve">8.4.3 </w:t>
      </w:r>
      <w:r w:rsidR="00771312">
        <w:rPr>
          <w:rFonts w:ascii="Arial" w:hAnsi="Arial" w:cs="Arial"/>
          <w:lang w:val="es-CO"/>
        </w:rPr>
        <w:t xml:space="preserve"> Informacion deproveedores externos </w:t>
      </w:r>
    </w:p>
    <w:p w:rsidR="00E30BE7" w:rsidRDefault="008F5C3D" w:rsidP="0077131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Decreto 1072 </w:t>
      </w:r>
    </w:p>
    <w:p w:rsidR="00771312" w:rsidRDefault="00771312" w:rsidP="00771312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ISO 45001:</w:t>
      </w:r>
      <w:r w:rsidRPr="00771312">
        <w:rPr>
          <w:rFonts w:ascii="Arial" w:hAnsi="Arial" w:cs="Arial"/>
        </w:rPr>
        <w:t xml:space="preserve"> 8.1.4 </w:t>
      </w:r>
      <w:r>
        <w:rPr>
          <w:rFonts w:ascii="Arial" w:hAnsi="Arial" w:cs="Arial"/>
        </w:rPr>
        <w:t>C</w:t>
      </w:r>
      <w:r w:rsidRPr="00771312">
        <w:rPr>
          <w:rFonts w:ascii="Arial" w:hAnsi="Arial" w:cs="Arial"/>
        </w:rPr>
        <w:t xml:space="preserve">ompras </w:t>
      </w:r>
    </w:p>
    <w:p w:rsidR="00F6168C" w:rsidRPr="00F6168C" w:rsidRDefault="00F6168C" w:rsidP="00771312">
      <w:pPr>
        <w:rPr>
          <w:rFonts w:ascii="Arial" w:hAnsi="Arial" w:cs="Arial"/>
        </w:rPr>
      </w:pPr>
      <w:r w:rsidRPr="00F6168C">
        <w:rPr>
          <w:rFonts w:ascii="Arial" w:hAnsi="Arial" w:cs="Arial"/>
          <w:b/>
          <w:bCs/>
        </w:rPr>
        <w:t>ISO 39001</w:t>
      </w:r>
      <w:r>
        <w:rPr>
          <w:rFonts w:ascii="Arial" w:hAnsi="Arial" w:cs="Arial"/>
          <w:b/>
          <w:bCs/>
        </w:rPr>
        <w:t xml:space="preserve">: 8.1 </w:t>
      </w:r>
      <w:r w:rsidRPr="00F6168C">
        <w:rPr>
          <w:rFonts w:ascii="Arial" w:hAnsi="Arial" w:cs="Arial"/>
        </w:rPr>
        <w:t>Planificación y control operacional (control de los procesos contratados externamente)</w:t>
      </w:r>
    </w:p>
    <w:p w:rsidR="00771312" w:rsidRDefault="00771312" w:rsidP="00771312">
      <w:pPr>
        <w:rPr>
          <w:rFonts w:ascii="Arial" w:hAnsi="Arial" w:cs="Arial"/>
          <w:b/>
          <w:bCs/>
        </w:rPr>
      </w:pPr>
    </w:p>
    <w:p w:rsidR="00E30BE7" w:rsidRDefault="00E30BE7" w:rsidP="00771312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4. RESPONSABILIDADES.</w:t>
      </w:r>
    </w:p>
    <w:p w:rsidR="00AA28D3" w:rsidRPr="0021373D" w:rsidRDefault="00AA28D3" w:rsidP="00771312">
      <w:pPr>
        <w:rPr>
          <w:rFonts w:ascii="Arial" w:hAnsi="Arial" w:cs="Arial"/>
          <w:b/>
          <w:bCs/>
        </w:rPr>
      </w:pPr>
    </w:p>
    <w:tbl>
      <w:tblPr>
        <w:tblpPr w:leftFromText="141" w:rightFromText="141" w:vertAnchor="text" w:tblpY="26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662"/>
      </w:tblGrid>
      <w:tr w:rsidR="00277187" w:rsidRPr="0021373D" w:rsidTr="00996C50">
        <w:trPr>
          <w:trHeight w:val="699"/>
        </w:trPr>
        <w:tc>
          <w:tcPr>
            <w:tcW w:w="2660" w:type="dxa"/>
          </w:tcPr>
          <w:p w:rsidR="00277187" w:rsidRPr="0021373D" w:rsidRDefault="00277187" w:rsidP="00771312">
            <w:pPr>
              <w:rPr>
                <w:rFonts w:ascii="Arial" w:hAnsi="Arial" w:cs="Arial"/>
                <w:b/>
                <w:sz w:val="18"/>
              </w:rPr>
            </w:pPr>
          </w:p>
          <w:p w:rsidR="00277187" w:rsidRPr="0021373D" w:rsidRDefault="00277187" w:rsidP="00771312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CARGOS</w:t>
            </w:r>
          </w:p>
        </w:tc>
        <w:tc>
          <w:tcPr>
            <w:tcW w:w="6662" w:type="dxa"/>
          </w:tcPr>
          <w:p w:rsidR="00277187" w:rsidRDefault="00277187" w:rsidP="00771312">
            <w:pPr>
              <w:rPr>
                <w:rFonts w:ascii="Arial" w:hAnsi="Arial" w:cs="Arial"/>
                <w:b/>
                <w:sz w:val="18"/>
              </w:rPr>
            </w:pPr>
          </w:p>
          <w:p w:rsidR="00277187" w:rsidRPr="0021373D" w:rsidRDefault="00277187" w:rsidP="00771312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ACTIVIDADES</w:t>
            </w:r>
          </w:p>
          <w:p w:rsidR="00277187" w:rsidRPr="0021373D" w:rsidRDefault="00277187" w:rsidP="00771312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277187" w:rsidRPr="0021373D" w:rsidTr="00C432B2">
        <w:tc>
          <w:tcPr>
            <w:tcW w:w="2660" w:type="dxa"/>
          </w:tcPr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Gerente General</w:t>
            </w:r>
          </w:p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662" w:type="dxa"/>
          </w:tcPr>
          <w:p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 xml:space="preserve">Aprobar los pedidos realizados por las áreas responsables </w:t>
            </w:r>
          </w:p>
          <w:p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>Pasar al departamento de compras o adquisiciones de la empres apara realizar el proceso de conseguir las tres cotizaciones si definir el proveedor idóneo.</w:t>
            </w:r>
          </w:p>
          <w:p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 xml:space="preserve">Junto con </w:t>
            </w:r>
            <w:r>
              <w:rPr>
                <w:rFonts w:ascii="Arial" w:hAnsi="Arial" w:cs="Arial"/>
                <w:sz w:val="18"/>
              </w:rPr>
              <w:t>los dueños de proceso,</w:t>
            </w:r>
            <w:r w:rsidRPr="0048032F">
              <w:rPr>
                <w:rFonts w:ascii="Arial" w:hAnsi="Arial" w:cs="Arial"/>
                <w:sz w:val="18"/>
              </w:rPr>
              <w:t xml:space="preserve"> establecer los requisitos a ser solicitados para los proveedores o contratistas de bienes y servicios.</w:t>
            </w:r>
          </w:p>
          <w:p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 xml:space="preserve">Junto </w:t>
            </w:r>
            <w:r>
              <w:rPr>
                <w:rFonts w:ascii="Arial" w:hAnsi="Arial" w:cs="Arial"/>
                <w:sz w:val="18"/>
              </w:rPr>
              <w:t xml:space="preserve">con los dueños de procesos </w:t>
            </w:r>
            <w:r w:rsidRPr="0048032F">
              <w:rPr>
                <w:rFonts w:ascii="Arial" w:hAnsi="Arial" w:cs="Arial"/>
                <w:sz w:val="18"/>
              </w:rPr>
              <w:t xml:space="preserve">enviar los resultados de las evaluaciones y re-evaluaciones de los trabajadores </w:t>
            </w:r>
          </w:p>
          <w:p w:rsidR="00277187" w:rsidRPr="0048032F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>Nombrar una persona interventora de los contratos al interior de la empresa.</w:t>
            </w:r>
          </w:p>
          <w:p w:rsidR="00277187" w:rsidRPr="0021373D" w:rsidRDefault="00277187" w:rsidP="00771312">
            <w:pPr>
              <w:numPr>
                <w:ilvl w:val="0"/>
                <w:numId w:val="32"/>
              </w:numPr>
              <w:rPr>
                <w:rFonts w:ascii="Arial" w:hAnsi="Arial" w:cs="Arial"/>
                <w:sz w:val="18"/>
              </w:rPr>
            </w:pPr>
            <w:r w:rsidRPr="0048032F">
              <w:rPr>
                <w:rFonts w:ascii="Arial" w:hAnsi="Arial" w:cs="Arial"/>
                <w:sz w:val="18"/>
              </w:rPr>
              <w:t>Todos los contratos debes ser elaborados por el abogado del área jurídica de la empresa y el asesor laboral de la empresa, cumpliendo con todo lo que pide el decreto 1072 de 2015.</w:t>
            </w:r>
          </w:p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277187" w:rsidRPr="0021373D" w:rsidTr="0050278C">
        <w:tc>
          <w:tcPr>
            <w:tcW w:w="2660" w:type="dxa"/>
          </w:tcPr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Dueño del proceso</w:t>
            </w:r>
            <w:r w:rsidRPr="0021373D">
              <w:rPr>
                <w:rFonts w:ascii="Arial" w:hAnsi="Arial" w:cs="Arial"/>
                <w:sz w:val="18"/>
              </w:rPr>
              <w:t xml:space="preserve">       </w:t>
            </w:r>
          </w:p>
        </w:tc>
        <w:tc>
          <w:tcPr>
            <w:tcW w:w="6662" w:type="dxa"/>
          </w:tcPr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  <w:p w:rsidR="00277187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Encargados de realizar la solicitud recepción y verificación del producto o servicio adquirido </w:t>
            </w:r>
          </w:p>
          <w:p w:rsidR="00277187" w:rsidRPr="00277187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>Encargado del pago y facturación del proveedor</w:t>
            </w:r>
          </w:p>
          <w:p w:rsidR="00277187" w:rsidRPr="0021373D" w:rsidRDefault="00277187" w:rsidP="00771312">
            <w:pPr>
              <w:numPr>
                <w:ilvl w:val="0"/>
                <w:numId w:val="33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Junto con el </w:t>
            </w:r>
            <w:r w:rsidR="006C6B0D">
              <w:rPr>
                <w:rFonts w:ascii="Arial" w:hAnsi="Arial" w:cs="Arial"/>
                <w:sz w:val="18"/>
              </w:rPr>
              <w:t xml:space="preserve">dueño del </w:t>
            </w:r>
            <w:r w:rsidR="00AA28D3">
              <w:rPr>
                <w:rFonts w:ascii="Arial" w:hAnsi="Arial" w:cs="Arial"/>
                <w:sz w:val="18"/>
              </w:rPr>
              <w:t xml:space="preserve">SIG </w:t>
            </w:r>
            <w:r w:rsidR="00AA28D3" w:rsidRPr="00277187">
              <w:rPr>
                <w:rFonts w:ascii="Arial" w:hAnsi="Arial" w:cs="Arial"/>
                <w:sz w:val="18"/>
              </w:rPr>
              <w:t>realizar</w:t>
            </w:r>
            <w:r w:rsidRPr="00277187">
              <w:rPr>
                <w:rFonts w:ascii="Arial" w:hAnsi="Arial" w:cs="Arial"/>
                <w:sz w:val="18"/>
              </w:rPr>
              <w:t xml:space="preserve"> la evaluación y re-evaluación de los</w:t>
            </w:r>
            <w:r>
              <w:rPr>
                <w:rFonts w:ascii="Arial" w:hAnsi="Arial" w:cs="Arial"/>
                <w:sz w:val="18"/>
              </w:rPr>
              <w:t xml:space="preserve"> proveedores </w:t>
            </w:r>
          </w:p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277187" w:rsidRPr="0021373D" w:rsidTr="00D5548E">
        <w:tc>
          <w:tcPr>
            <w:tcW w:w="2660" w:type="dxa"/>
          </w:tcPr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Dueño SIG</w:t>
            </w:r>
          </w:p>
        </w:tc>
        <w:tc>
          <w:tcPr>
            <w:tcW w:w="6662" w:type="dxa"/>
          </w:tcPr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 xml:space="preserve">      </w:t>
            </w:r>
          </w:p>
          <w:p w:rsidR="00277187" w:rsidRPr="00277187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Junto con la gerencia y </w:t>
            </w:r>
            <w:r w:rsidR="00AA28D3">
              <w:rPr>
                <w:rFonts w:ascii="Arial" w:hAnsi="Arial" w:cs="Arial"/>
                <w:sz w:val="18"/>
              </w:rPr>
              <w:t xml:space="preserve">los dueños de proceso </w:t>
            </w:r>
            <w:r w:rsidR="00AA28D3" w:rsidRPr="00277187">
              <w:rPr>
                <w:rFonts w:ascii="Arial" w:hAnsi="Arial" w:cs="Arial"/>
                <w:sz w:val="18"/>
              </w:rPr>
              <w:t>establecer</w:t>
            </w:r>
            <w:r w:rsidRPr="00277187">
              <w:rPr>
                <w:rFonts w:ascii="Arial" w:hAnsi="Arial" w:cs="Arial"/>
                <w:sz w:val="18"/>
              </w:rPr>
              <w:t xml:space="preserve"> los requisitos a ser solicitados a los proveedores y contratistas</w:t>
            </w:r>
          </w:p>
          <w:p w:rsidR="00277187" w:rsidRPr="00277187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Evaluar (identificar los peligros, evaluación, valoración de riesgos y determinación de controles </w:t>
            </w:r>
            <w:r w:rsidR="00AA28D3">
              <w:rPr>
                <w:rFonts w:ascii="Arial" w:hAnsi="Arial" w:cs="Arial"/>
                <w:sz w:val="18"/>
              </w:rPr>
              <w:t xml:space="preserve">asociados </w:t>
            </w:r>
            <w:r w:rsidR="00AA28D3" w:rsidRPr="00277187">
              <w:rPr>
                <w:rFonts w:ascii="Arial" w:hAnsi="Arial" w:cs="Arial"/>
                <w:sz w:val="18"/>
              </w:rPr>
              <w:t>al</w:t>
            </w:r>
            <w:r w:rsidRPr="00277187">
              <w:rPr>
                <w:rFonts w:ascii="Arial" w:hAnsi="Arial" w:cs="Arial"/>
                <w:sz w:val="18"/>
              </w:rPr>
              <w:t xml:space="preserve"> nuevo bien o servicio</w:t>
            </w:r>
          </w:p>
          <w:p w:rsidR="00277187" w:rsidRPr="00277187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t xml:space="preserve">Junto con </w:t>
            </w:r>
            <w:r w:rsidR="006C6B0D">
              <w:rPr>
                <w:rFonts w:ascii="Arial" w:hAnsi="Arial" w:cs="Arial"/>
                <w:sz w:val="18"/>
              </w:rPr>
              <w:t>los d</w:t>
            </w:r>
            <w:r w:rsidR="00AA28D3">
              <w:rPr>
                <w:rFonts w:ascii="Arial" w:hAnsi="Arial" w:cs="Arial"/>
                <w:sz w:val="18"/>
              </w:rPr>
              <w:t>ueños de proceso</w:t>
            </w:r>
            <w:r w:rsidRPr="00277187">
              <w:rPr>
                <w:rFonts w:ascii="Arial" w:hAnsi="Arial" w:cs="Arial"/>
                <w:sz w:val="18"/>
              </w:rPr>
              <w:t xml:space="preserve"> realizar las evaluaciones y re evaluaciones de los proveedores </w:t>
            </w:r>
          </w:p>
          <w:p w:rsidR="00277187" w:rsidRPr="0021373D" w:rsidRDefault="00277187" w:rsidP="00771312">
            <w:pPr>
              <w:numPr>
                <w:ilvl w:val="0"/>
                <w:numId w:val="34"/>
              </w:numPr>
              <w:rPr>
                <w:rFonts w:ascii="Arial" w:hAnsi="Arial" w:cs="Arial"/>
                <w:sz w:val="18"/>
              </w:rPr>
            </w:pPr>
            <w:r w:rsidRPr="00277187">
              <w:rPr>
                <w:rFonts w:ascii="Arial" w:hAnsi="Arial" w:cs="Arial"/>
                <w:sz w:val="18"/>
              </w:rPr>
              <w:lastRenderedPageBreak/>
              <w:t>Capacitar al personal sobre los nuevos peligros y riesgos que se valoraron y sus respectivos controles</w:t>
            </w:r>
          </w:p>
          <w:p w:rsidR="00277187" w:rsidRDefault="00277187" w:rsidP="00771312">
            <w:pPr>
              <w:rPr>
                <w:rFonts w:ascii="Arial" w:hAnsi="Arial" w:cs="Arial"/>
                <w:sz w:val="18"/>
              </w:rPr>
            </w:pPr>
          </w:p>
          <w:p w:rsidR="00AA28D3" w:rsidRPr="0021373D" w:rsidRDefault="00AA28D3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277187" w:rsidRPr="0021373D" w:rsidTr="00B65E67">
        <w:tc>
          <w:tcPr>
            <w:tcW w:w="2660" w:type="dxa"/>
          </w:tcPr>
          <w:p w:rsidR="00277187" w:rsidRDefault="00AA28D3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lastRenderedPageBreak/>
              <w:t>Proveedores y Contratistas</w:t>
            </w:r>
          </w:p>
          <w:p w:rsidR="00AA28D3" w:rsidRPr="0021373D" w:rsidRDefault="00AA28D3" w:rsidP="0077131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6662" w:type="dxa"/>
          </w:tcPr>
          <w:p w:rsid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 xml:space="preserve">Acatar las normas de seguridad dadas por el </w:t>
            </w:r>
            <w:r>
              <w:rPr>
                <w:rFonts w:ascii="Arial" w:hAnsi="Arial" w:cs="Arial"/>
                <w:sz w:val="18"/>
              </w:rPr>
              <w:t>proceso del SIG</w:t>
            </w:r>
          </w:p>
          <w:p w:rsidR="00AA28D3" w:rsidRP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>Asistir a las capacitaciones dadas por  el proceso del SIG Entregar los documentos solicitados</w:t>
            </w:r>
          </w:p>
          <w:p w:rsidR="00277187" w:rsidRP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>Cumplir con los parámetros dados en el contrato</w:t>
            </w:r>
          </w:p>
          <w:p w:rsidR="00277187" w:rsidRPr="0021373D" w:rsidRDefault="00277187" w:rsidP="00771312">
            <w:pPr>
              <w:rPr>
                <w:rFonts w:ascii="Arial" w:hAnsi="Arial" w:cs="Arial"/>
                <w:sz w:val="18"/>
              </w:rPr>
            </w:pPr>
          </w:p>
        </w:tc>
      </w:tr>
      <w:tr w:rsidR="00AA28D3" w:rsidRPr="0021373D" w:rsidTr="00B65E67">
        <w:tc>
          <w:tcPr>
            <w:tcW w:w="2660" w:type="dxa"/>
          </w:tcPr>
          <w:p w:rsidR="00AA28D3" w:rsidRDefault="00AA28D3" w:rsidP="0077131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Trabajadores </w:t>
            </w:r>
          </w:p>
        </w:tc>
        <w:tc>
          <w:tcPr>
            <w:tcW w:w="6662" w:type="dxa"/>
          </w:tcPr>
          <w:p w:rsidR="00AA28D3" w:rsidRP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>Acatar las normas de seguridad dadas por la empresa</w:t>
            </w:r>
          </w:p>
          <w:p w:rsidR="00AA28D3" w:rsidRPr="00AA28D3" w:rsidRDefault="00AA28D3" w:rsidP="00771312">
            <w:pPr>
              <w:numPr>
                <w:ilvl w:val="0"/>
                <w:numId w:val="36"/>
              </w:numPr>
              <w:rPr>
                <w:rFonts w:ascii="Arial" w:hAnsi="Arial" w:cs="Arial"/>
                <w:sz w:val="18"/>
              </w:rPr>
            </w:pPr>
            <w:r w:rsidRPr="00AA28D3">
              <w:rPr>
                <w:rFonts w:ascii="Arial" w:hAnsi="Arial" w:cs="Arial"/>
                <w:sz w:val="18"/>
              </w:rPr>
              <w:t>Reportar cualquier condición insegura que ponga en riesgo la seguridad y salud</w:t>
            </w:r>
          </w:p>
        </w:tc>
      </w:tr>
    </w:tbl>
    <w:p w:rsidR="00E30BE7" w:rsidRDefault="00E30BE7" w:rsidP="00771312">
      <w:pPr>
        <w:rPr>
          <w:rFonts w:ascii="Arial" w:hAnsi="Arial" w:cs="Arial"/>
          <w:b/>
          <w:bCs/>
        </w:rPr>
      </w:pPr>
    </w:p>
    <w:p w:rsidR="00E30BE7" w:rsidRDefault="00E30BE7" w:rsidP="00771312">
      <w:pPr>
        <w:rPr>
          <w:rFonts w:ascii="Arial" w:hAnsi="Arial" w:cs="Arial"/>
          <w:b/>
          <w:bCs/>
        </w:rPr>
      </w:pPr>
    </w:p>
    <w:p w:rsidR="00E30BE7" w:rsidRPr="0021373D" w:rsidRDefault="00E30BE7" w:rsidP="00771312">
      <w:pPr>
        <w:rPr>
          <w:rFonts w:ascii="Arial" w:hAnsi="Arial" w:cs="Arial"/>
        </w:rPr>
      </w:pPr>
      <w:r w:rsidRPr="0021373D">
        <w:rPr>
          <w:rFonts w:ascii="Arial" w:hAnsi="Arial" w:cs="Arial"/>
          <w:b/>
          <w:bCs/>
        </w:rPr>
        <w:t>5. REALIZACIÓN</w:t>
      </w:r>
    </w:p>
    <w:p w:rsidR="00AA28D3" w:rsidRDefault="00AA28D3" w:rsidP="00771312">
      <w:pPr>
        <w:ind w:left="360"/>
        <w:rPr>
          <w:rFonts w:ascii="Arial" w:hAnsi="Arial" w:cs="Arial"/>
          <w:b/>
          <w:bCs/>
        </w:rPr>
      </w:pPr>
    </w:p>
    <w:p w:rsidR="00AA28D3" w:rsidRDefault="00AA28D3" w:rsidP="00771312">
      <w:pPr>
        <w:ind w:left="360"/>
        <w:rPr>
          <w:rFonts w:ascii="Arial" w:hAnsi="Arial" w:cs="Arial"/>
          <w:b/>
          <w:bCs/>
        </w:rPr>
      </w:pPr>
    </w:p>
    <w:tbl>
      <w:tblPr>
        <w:tblW w:w="10361" w:type="dxa"/>
        <w:tblInd w:w="-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0"/>
        <w:gridCol w:w="1683"/>
        <w:gridCol w:w="1477"/>
        <w:gridCol w:w="1716"/>
        <w:gridCol w:w="1639"/>
        <w:gridCol w:w="2056"/>
      </w:tblGrid>
      <w:tr w:rsidR="00AA28D3" w:rsidRPr="00AA28D3" w:rsidTr="00AA28D3">
        <w:trPr>
          <w:trHeight w:val="44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QUE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QUIEN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CUANDO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COMO</w:t>
            </w:r>
          </w:p>
        </w:tc>
        <w:tc>
          <w:tcPr>
            <w:tcW w:w="1639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PORQUE</w:t>
            </w:r>
          </w:p>
        </w:tc>
        <w:tc>
          <w:tcPr>
            <w:tcW w:w="2056" w:type="dxa"/>
            <w:tcBorders>
              <w:top w:val="single" w:sz="8" w:space="0" w:color="305496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DONDE </w:t>
            </w:r>
          </w:p>
        </w:tc>
      </w:tr>
      <w:tr w:rsidR="00AA28D3" w:rsidRPr="00AA28D3" w:rsidTr="00AA28D3">
        <w:trPr>
          <w:trHeight w:val="212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Identificación de la necesidad de la adquisición y/o  compra de bienes y servicios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 xml:space="preserve">Proceo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que requiere la adquisición o compra de los bienes o servicios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manifieste la necesidad de un producto o servicio nuevo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Realizando un análisis de la necesidad de adquirir o comprar un nuevo producto y/o servicio sus ventajas y desventajas y su necesidad real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la identificación real de las necesidades de adquisiciones o compras de vienes y servicios así como cantidad, y características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*Inventarios de las áreas que presentan la necesidad.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Normatividad vigente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*Nuevos procesos que exijan la adquisición de nuevos elementos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*Seguimientos de mantenimiento de equipos donde se evidencia la adquisición de un nuevo producto, o un servicio ya sea nueva adquisición o una necesidad de mantenimiento </w:t>
            </w:r>
          </w:p>
        </w:tc>
      </w:tr>
      <w:tr w:rsidR="00AA28D3" w:rsidRPr="00AA28D3" w:rsidTr="00AA28D3">
        <w:trPr>
          <w:trHeight w:val="169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Establecer requisitos  legales y de</w:t>
            </w:r>
            <w:r>
              <w:rPr>
                <w:rFonts w:ascii="Arial" w:hAnsi="Arial" w:cs="Arial"/>
                <w:color w:val="000000"/>
                <w:lang w:val="es-CO" w:eastAsia="es-ES_tradnl"/>
              </w:rPr>
              <w:t>l SIG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necesarios para la adquisición del bien o servicio.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Gerencia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>
              <w:rPr>
                <w:rFonts w:ascii="Arial" w:hAnsi="Arial" w:cs="Arial"/>
                <w:color w:val="000000"/>
                <w:lang w:val="es-CO" w:eastAsia="es-ES_tradnl"/>
              </w:rPr>
              <w:t>Dueños de proceso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establezca el producto o servicio a adquirir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*Revisando normatividad vigente, análisis de riesgos y valoración de peligros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Permite la identificación  de los requisitos exigibles para dicha adquisición evitando hace multas y sanciones por incumplimiento, hace como y una menor constitución de fuentes de riesgos y peligros.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:rsidTr="00AA28D3">
        <w:trPr>
          <w:trHeight w:val="128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lastRenderedPageBreak/>
              <w:t>Elaboración del pedido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>
              <w:rPr>
                <w:rFonts w:ascii="Arial" w:hAnsi="Arial" w:cs="Arial"/>
                <w:color w:val="000000"/>
                <w:lang w:val="es-CO" w:eastAsia="es-ES_tradnl"/>
              </w:rPr>
              <w:t>Dueños de proceso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se establezca el producto o servicio a adquirir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Por medio escrito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realizar en un listado de los bienes o servicios a solicitar disminuyendo las fallas y malos entendidos por cortes de comunicación 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:rsidTr="00AA28D3">
        <w:trPr>
          <w:trHeight w:val="1123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Envió del pedido al proveedor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 xml:space="preserve">NOTA: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si el proveedor es nuevo seguir el procedimiento para evaluación y re-evaluación de proveedores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8F5C3D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  <w:r w:rsidR="00AA28D3"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elaborado el pedido que se va a realizar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Como lo indica el procedimiento de comunicación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enviar la información de manera clara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:rsidTr="00AA28D3">
        <w:trPr>
          <w:trHeight w:val="103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Control de documentación  y registro de compras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8F5C3D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Una vez enviado la solicitud del producto.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A travez de la carpeta y la matriz de seguimiento de proveedores. </w:t>
            </w:r>
          </w:p>
          <w:p w:rsidR="00F6168C" w:rsidRPr="00AA28D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>Y en el sistema de informacion KOIOS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Permite llevar un control y registro de los documentos.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Permite tener los documentos a la mano en caso de auditorias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:rsidTr="00AA28D3">
        <w:trPr>
          <w:trHeight w:val="1419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Aceptación de productos y solicitados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NOTA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: si los productos y/o servicios  no cumplen con los requisitos solicitados se realizara su devolución o cancelación según corresponda.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Gerencia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  <w:r w:rsidR="008F5C3D"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recibido el producto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 de inspección visual, y comparando con la orden de compra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Permite verificar el cumplimiento de los requisitos pre establecidos para la adquirían del bien o servicio solicitado.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:rsidTr="00AA28D3">
        <w:trPr>
          <w:trHeight w:val="1385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Autorización del pago de proveedores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>
              <w:rPr>
                <w:rFonts w:ascii="Arial" w:hAnsi="Arial" w:cs="Arial"/>
                <w:color w:val="000000"/>
                <w:lang w:val="es-CO" w:eastAsia="es-ES_tradnl"/>
              </w:rPr>
              <w:t>Dueño del proceso administrativo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 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Recolección de facturas o cuentas de cobro y teniendo en cuenta el procedimiento de contabilidad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*Permite llevar un control de pagos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  <w:tr w:rsidR="00AA28D3" w:rsidRPr="00AA28D3" w:rsidTr="00AA28D3">
        <w:trPr>
          <w:trHeight w:val="1590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lastRenderedPageBreak/>
              <w:t xml:space="preserve">Re-evaluación del proveedor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8F5C3D">
              <w:rPr>
                <w:rFonts w:ascii="Arial" w:hAnsi="Arial" w:cs="Arial"/>
                <w:color w:val="000000"/>
                <w:lang w:val="es-CO" w:eastAsia="es-ES_tradnl"/>
              </w:rPr>
              <w:t xml:space="preserve">Dueño del proceso 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Definido el  procedimiento de seguimiento, evaluación y reevaluación de proveedores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Definido el  procedimiento de seguimiento, evaluación y reevaluación de proveedores </w:t>
            </w:r>
          </w:p>
          <w:p w:rsidR="00F6168C" w:rsidRPr="00AA28D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 xml:space="preserve">plataforma KOIOS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llevar u registro y control del comportamiento e proveedor con todo lo relacionado en cumplimiento de requisitos , calidad del servicio o bien adquirido , comportamiento frente a la empresa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Complimiento de requisitos legales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Cumplimiento de acuerdos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Adaptabilidad al cambio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Pedidos urgentes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comportamiento del personal a cargo</w:t>
            </w:r>
          </w:p>
        </w:tc>
      </w:tr>
      <w:tr w:rsidR="00AA28D3" w:rsidRPr="00AA28D3" w:rsidTr="00AA28D3">
        <w:trPr>
          <w:trHeight w:val="1590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Entrega de resultados de las evaluaciones y recomendaciones a tener en cuenta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Gerencia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F6168C">
              <w:rPr>
                <w:rFonts w:ascii="Arial" w:hAnsi="Arial" w:cs="Arial"/>
                <w:color w:val="000000"/>
                <w:lang w:val="es-CO" w:eastAsia="es-ES_tradnl"/>
              </w:rPr>
              <w:t>dueños de proceso Y  dueño de SIG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Definido el  procedimiento de seguimiento, evaluación y reevaluación de proveedores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Definido el  procedimiento de seguimiento, evaluación y reevaluación de proveedores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Permite que el proveedor conozcas sus fortalezas y debilidades fre</w:t>
            </w:r>
            <w:r w:rsidR="00F6168C">
              <w:rPr>
                <w:rFonts w:ascii="Arial" w:hAnsi="Arial" w:cs="Arial"/>
                <w:color w:val="000000"/>
                <w:lang w:val="es-CO" w:eastAsia="es-ES_tradnl"/>
              </w:rPr>
              <w:t>n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te a la empresa da la oportunidad de corregir y mejorar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Complimiento de requisitos legales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 Cumplimiento de acuerdos 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Adaptabilidad al cambio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Pedidos urgentes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comportamiento del personal a cargo</w:t>
            </w:r>
          </w:p>
        </w:tc>
      </w:tr>
      <w:tr w:rsidR="00AA28D3" w:rsidRPr="00AA28D3" w:rsidTr="00AA28D3">
        <w:trPr>
          <w:trHeight w:val="1032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Identificación y valoración de los riesgos que regeneren  el nuevo producto o servicio prestado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</w:r>
            <w:r w:rsidR="00F6168C">
              <w:rPr>
                <w:rFonts w:ascii="Arial" w:hAnsi="Arial" w:cs="Arial"/>
                <w:color w:val="000000"/>
                <w:lang w:val="es-CO" w:eastAsia="es-ES_tradnl"/>
              </w:rPr>
              <w:t>Dueño de procesos Y dueño proceso SIG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Una vez adquirido el producto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Como lo indica el procedimiento para identificación de riesgos y peligros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la identificación de los peligros y su respectiva valoración , la ejecución de planes de acción para toma de medidas correctivas y preventivas y el respectivo cumplimiento del mismo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>* Datos de fabricación del producto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 Manuales de uso del producto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>*Inspecciones de seguridad</w:t>
            </w: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br/>
              <w:t xml:space="preserve">*observación de los pasos del servicio a prestar </w:t>
            </w:r>
          </w:p>
        </w:tc>
      </w:tr>
      <w:tr w:rsidR="00AA28D3" w:rsidRPr="00AA28D3" w:rsidTr="00AA28D3">
        <w:trPr>
          <w:trHeight w:val="1056"/>
        </w:trPr>
        <w:tc>
          <w:tcPr>
            <w:tcW w:w="1790" w:type="dxa"/>
            <w:tcBorders>
              <w:top w:val="single" w:sz="8" w:space="0" w:color="305496"/>
              <w:left w:val="single" w:sz="8" w:space="0" w:color="305496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Inducción  de SST a los trabajadores , proveedores y contratistas sobre los nuevos riesgos presentes </w:t>
            </w:r>
          </w:p>
        </w:tc>
        <w:tc>
          <w:tcPr>
            <w:tcW w:w="1683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:rsidR="00AA28D3" w:rsidRPr="00AA28D3" w:rsidRDefault="00F6168C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>
              <w:rPr>
                <w:rFonts w:ascii="Arial" w:hAnsi="Arial" w:cs="Arial"/>
                <w:color w:val="000000"/>
                <w:lang w:val="es-CO" w:eastAsia="es-ES_tradnl"/>
              </w:rPr>
              <w:t>Dueño del SIG</w:t>
            </w:r>
          </w:p>
        </w:tc>
        <w:tc>
          <w:tcPr>
            <w:tcW w:w="1477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Procedimiento de inducción </w:t>
            </w:r>
          </w:p>
        </w:tc>
        <w:tc>
          <w:tcPr>
            <w:tcW w:w="1716" w:type="dxa"/>
            <w:tcBorders>
              <w:top w:val="single" w:sz="8" w:space="0" w:color="305496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Procedimiento de inducción 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305496"/>
              <w:right w:val="single" w:sz="8" w:space="0" w:color="305496"/>
            </w:tcBorders>
            <w:shd w:val="clear" w:color="auto" w:fill="auto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color w:val="000000"/>
                <w:lang w:val="es-CO" w:eastAsia="es-ES_tradnl"/>
              </w:rPr>
              <w:t xml:space="preserve">* Permite dar herramientas a los trabajadores para el cuidado de la seguridad y salud de los trabajadores </w:t>
            </w:r>
          </w:p>
        </w:tc>
        <w:tc>
          <w:tcPr>
            <w:tcW w:w="2056" w:type="dxa"/>
            <w:tcBorders>
              <w:top w:val="nil"/>
              <w:left w:val="nil"/>
              <w:bottom w:val="single" w:sz="8" w:space="0" w:color="305496"/>
              <w:right w:val="single" w:sz="12" w:space="0" w:color="305496"/>
            </w:tcBorders>
            <w:shd w:val="clear" w:color="auto" w:fill="auto"/>
            <w:noWrap/>
            <w:vAlign w:val="center"/>
            <w:hideMark/>
          </w:tcPr>
          <w:p w:rsidR="00AA28D3" w:rsidRPr="00AA28D3" w:rsidRDefault="00AA28D3" w:rsidP="00771312">
            <w:pPr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</w:pPr>
            <w:r w:rsidRPr="00AA28D3">
              <w:rPr>
                <w:rFonts w:ascii="Arial" w:hAnsi="Arial" w:cs="Arial"/>
                <w:b/>
                <w:bCs/>
                <w:color w:val="000000"/>
                <w:lang w:val="es-CO" w:eastAsia="es-ES_tradnl"/>
              </w:rPr>
              <w:t> </w:t>
            </w:r>
          </w:p>
        </w:tc>
      </w:tr>
    </w:tbl>
    <w:p w:rsidR="00552312" w:rsidRDefault="00552312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771312" w:rsidRDefault="00771312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771312" w:rsidRDefault="00771312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</w:p>
    <w:p w:rsidR="00771312" w:rsidRPr="00F524F8" w:rsidRDefault="00F524F8" w:rsidP="00771312">
      <w:pPr>
        <w:ind w:left="360"/>
        <w:rPr>
          <w:rFonts w:ascii="Arial" w:hAnsi="Arial" w:cs="Arial"/>
          <w:b/>
          <w:sz w:val="24"/>
          <w:szCs w:val="24"/>
          <w:lang w:val="es-CO"/>
        </w:rPr>
      </w:pPr>
      <w:r w:rsidRPr="00F524F8">
        <w:rPr>
          <w:rFonts w:ascii="Arial" w:hAnsi="Arial" w:cs="Arial"/>
          <w:b/>
          <w:sz w:val="24"/>
          <w:szCs w:val="24"/>
          <w:lang w:val="es-CO"/>
        </w:rPr>
        <w:t>PLATAFORMA DE KOIOS</w:t>
      </w:r>
    </w:p>
    <w:p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6168C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1312" behindDoc="0" locked="0" layoutInCell="1" allowOverlap="1" wp14:anchorId="63499069" wp14:editId="61FD1F22">
            <wp:simplePos x="0" y="0"/>
            <wp:positionH relativeFrom="column">
              <wp:posOffset>-662902</wp:posOffset>
            </wp:positionH>
            <wp:positionV relativeFrom="paragraph">
              <wp:posOffset>94279</wp:posOffset>
            </wp:positionV>
            <wp:extent cx="1718499" cy="3059766"/>
            <wp:effectExtent l="0" t="0" r="0" b="127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99" cy="30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68C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3360" behindDoc="0" locked="0" layoutInCell="1" allowOverlap="1" wp14:anchorId="6E18CBB9" wp14:editId="46A049CC">
            <wp:simplePos x="0" y="0"/>
            <wp:positionH relativeFrom="column">
              <wp:posOffset>1299993</wp:posOffset>
            </wp:positionH>
            <wp:positionV relativeFrom="paragraph">
              <wp:posOffset>95848</wp:posOffset>
            </wp:positionV>
            <wp:extent cx="4673691" cy="1278890"/>
            <wp:effectExtent l="0" t="0" r="0" b="381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35" cy="128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68C" w:rsidRDefault="00F6168C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524F8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F524F8" w:rsidRPr="00C2770D" w:rsidRDefault="00F524F8" w:rsidP="00771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961731" wp14:editId="23045EF0">
                <wp:simplePos x="0" y="0"/>
                <wp:positionH relativeFrom="column">
                  <wp:posOffset>3249818</wp:posOffset>
                </wp:positionH>
                <wp:positionV relativeFrom="paragraph">
                  <wp:posOffset>2788808</wp:posOffset>
                </wp:positionV>
                <wp:extent cx="2877671" cy="430887"/>
                <wp:effectExtent l="0" t="0" r="0" b="0"/>
                <wp:wrapNone/>
                <wp:docPr id="15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7671" cy="4308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24F8" w:rsidRDefault="00F524F8" w:rsidP="00F524F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A través del sistema se realiza la evaluación de proveedores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2961731" id="Rectángulo 43" o:spid="_x0000_s1026" style="position:absolute;left:0;text-align:left;margin-left:255.9pt;margin-top:219.6pt;width:226.6pt;height:33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" filled="f" stroked="f">
                <v:textbox style="mso-fit-shape-to-text:t">
                  <w:txbxContent>
                    <w:p w:rsidR="00F524F8" w:rsidRDefault="00F524F8" w:rsidP="00F524F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A través del sistema se realiza la evaluación de </w:t>
                      </w: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proveedores </w:t>
                      </w:r>
                    </w:p>
                  </w:txbxContent>
                </v:textbox>
              </v:rect>
            </w:pict>
          </mc:Fallback>
        </mc:AlternateContent>
      </w: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5408" behindDoc="0" locked="0" layoutInCell="1" allowOverlap="1" wp14:anchorId="73BA4DC6" wp14:editId="0F39B552">
            <wp:simplePos x="0" y="0"/>
            <wp:positionH relativeFrom="column">
              <wp:posOffset>-668020</wp:posOffset>
            </wp:positionH>
            <wp:positionV relativeFrom="paragraph">
              <wp:posOffset>2618740</wp:posOffset>
            </wp:positionV>
            <wp:extent cx="3743960" cy="1283335"/>
            <wp:effectExtent l="0" t="0" r="2540" b="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6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664384" behindDoc="0" locked="0" layoutInCell="1" allowOverlap="1" wp14:anchorId="729AF09C" wp14:editId="2B163D48">
            <wp:simplePos x="0" y="0"/>
            <wp:positionH relativeFrom="column">
              <wp:posOffset>1299994</wp:posOffset>
            </wp:positionH>
            <wp:positionV relativeFrom="paragraph">
              <wp:posOffset>1444102</wp:posOffset>
            </wp:positionV>
            <wp:extent cx="4598895" cy="799291"/>
            <wp:effectExtent l="0" t="0" r="0" b="1270"/>
            <wp:wrapNone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29" cy="81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24F8">
        <w:rPr>
          <w:rFonts w:ascii="Arial" w:hAnsi="Arial" w:cs="Arial"/>
          <w:bCs/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45682E" wp14:editId="08BA8C9F">
                <wp:simplePos x="0" y="0"/>
                <wp:positionH relativeFrom="column">
                  <wp:posOffset>1298239</wp:posOffset>
                </wp:positionH>
                <wp:positionV relativeFrom="paragraph">
                  <wp:posOffset>758227</wp:posOffset>
                </wp:positionV>
                <wp:extent cx="4975412" cy="430530"/>
                <wp:effectExtent l="0" t="0" r="0" b="0"/>
                <wp:wrapNone/>
                <wp:docPr id="55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5412" cy="430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524F8" w:rsidRDefault="00F524F8" w:rsidP="00F524F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yriad Pro" w:eastAsia="Calibri" w:hAnsi="Myriad Pro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Todos los requerimientos de las compras se realizan y aprueban por el módulo una vez aprobada se genera la orden de compra 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45682E" id="_x0000_s1027" style="position:absolute;left:0;text-align:left;margin-left:102.2pt;margin-top:59.7pt;width:391.75pt;height:33.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" filled="f" stroked="f">
                <v:textbox style="mso-fit-shape-to-text:t">
                  <w:txbxContent>
                    <w:p w:rsidR="00F524F8" w:rsidRDefault="00F524F8" w:rsidP="00F524F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Todos los </w:t>
                      </w: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>requerimientos de</w:t>
                      </w: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las compras se realizan y aprueban por </w:t>
                      </w: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>el módulo</w:t>
                      </w:r>
                      <w:r>
                        <w:rPr>
                          <w:rFonts w:ascii="Myriad Pro" w:eastAsia="Calibri" w:hAnsi="Myriad Pro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una vez aprobada se genera la orden de compra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F524F8" w:rsidRPr="00C2770D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3826" w:rsidRPr="00CC1EF5" w:rsidRDefault="00FD3826">
      <w:pPr>
        <w:rPr>
          <w:sz w:val="19"/>
          <w:szCs w:val="19"/>
        </w:rPr>
      </w:pPr>
      <w:r w:rsidRPr="00CC1EF5">
        <w:rPr>
          <w:sz w:val="19"/>
          <w:szCs w:val="19"/>
        </w:rPr>
        <w:separator/>
      </w:r>
    </w:p>
  </w:endnote>
  <w:endnote w:type="continuationSeparator" w:id="0">
    <w:p w:rsidR="00FD3826" w:rsidRPr="00CC1EF5" w:rsidRDefault="00FD3826">
      <w:pPr>
        <w:rPr>
          <w:sz w:val="19"/>
          <w:szCs w:val="19"/>
        </w:rPr>
      </w:pPr>
      <w:r w:rsidRPr="00CC1EF5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Pro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BA2" w:rsidRPr="00CC1EF5" w:rsidRDefault="00A42BA2">
    <w:pPr>
      <w:rPr>
        <w:sz w:val="19"/>
        <w:szCs w:val="19"/>
      </w:rPr>
    </w:pPr>
  </w:p>
  <w:p w:rsidR="00A42BA2" w:rsidRPr="00CC1EF5" w:rsidRDefault="00A42BA2" w:rsidP="00883A9E">
    <w:pPr>
      <w:pStyle w:val="Piedepgina"/>
      <w:tabs>
        <w:tab w:val="right" w:pos="10319"/>
      </w:tabs>
      <w:rPr>
        <w:sz w:val="19"/>
        <w:szCs w:val="19"/>
      </w:rPr>
    </w:pPr>
    <w:r w:rsidRPr="00CC1EF5">
      <w:rPr>
        <w:sz w:val="19"/>
        <w:szCs w:val="19"/>
      </w:rPr>
      <w:tab/>
    </w:r>
    <w:r w:rsidRPr="00CC1EF5">
      <w:rPr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3826" w:rsidRPr="00CC1EF5" w:rsidRDefault="00FD3826">
      <w:pPr>
        <w:rPr>
          <w:sz w:val="19"/>
          <w:szCs w:val="19"/>
        </w:rPr>
      </w:pPr>
      <w:r w:rsidRPr="00CC1EF5">
        <w:rPr>
          <w:sz w:val="19"/>
          <w:szCs w:val="19"/>
        </w:rPr>
        <w:separator/>
      </w:r>
    </w:p>
  </w:footnote>
  <w:footnote w:type="continuationSeparator" w:id="0">
    <w:p w:rsidR="00FD3826" w:rsidRPr="00CC1EF5" w:rsidRDefault="00FD3826">
      <w:pPr>
        <w:rPr>
          <w:sz w:val="19"/>
          <w:szCs w:val="19"/>
        </w:rPr>
      </w:pPr>
      <w:r w:rsidRPr="00CC1EF5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rmal"/>
      <w:tblW w:w="10692" w:type="dxa"/>
      <w:tblInd w:w="-1086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Look w:val="01E0" w:firstRow="1" w:lastRow="1" w:firstColumn="1" w:lastColumn="1" w:noHBand="0" w:noVBand="0"/>
    </w:tblPr>
    <w:tblGrid>
      <w:gridCol w:w="3508"/>
      <w:gridCol w:w="3588"/>
      <w:gridCol w:w="3596"/>
    </w:tblGrid>
    <w:tr w:rsidR="006F6413" w:rsidTr="006F6413">
      <w:trPr>
        <w:trHeight w:val="271"/>
      </w:trPr>
      <w:tc>
        <w:tcPr>
          <w:tcW w:w="3508" w:type="dxa"/>
          <w:vMerge w:val="restart"/>
        </w:tcPr>
        <w:p w:rsidR="006F6413" w:rsidRDefault="006F6413" w:rsidP="006F6413">
          <w:pPr>
            <w:pStyle w:val="TableParagraph"/>
            <w:spacing w:before="2"/>
            <w:rPr>
              <w:rFonts w:ascii="Times New Roman"/>
              <w:sz w:val="6"/>
            </w:rPr>
          </w:pPr>
        </w:p>
        <w:p w:rsidR="006F6413" w:rsidRDefault="00BC658A" w:rsidP="006F6413">
          <w:pPr>
            <w:pStyle w:val="TableParagraph"/>
            <w:ind w:left="460"/>
            <w:rPr>
              <w:rFonts w:ascii="Times New Roman"/>
              <w:sz w:val="20"/>
            </w:rPr>
          </w:pPr>
          <w:r w:rsidRPr="008D33A0">
            <w:rPr>
              <w:rFonts w:ascii="Times New Roman"/>
              <w:noProof/>
              <w:sz w:val="20"/>
              <w:lang w:val="es-CO" w:eastAsia="es-CO" w:bidi="ar-SA"/>
            </w:rPr>
            <w:drawing>
              <wp:inline distT="0" distB="0" distL="0" distR="0" wp14:anchorId="7DA9CB73" wp14:editId="75EEF356">
                <wp:extent cx="1463672" cy="478971"/>
                <wp:effectExtent l="0" t="0" r="0" b="3810"/>
                <wp:docPr id="39" name="Imagen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0531" cy="491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4" w:type="dxa"/>
          <w:gridSpan w:val="2"/>
          <w:tcBorders>
            <w:bottom w:val="single" w:sz="4" w:space="0" w:color="000000"/>
          </w:tcBorders>
        </w:tcPr>
        <w:p w:rsidR="006F6413" w:rsidRDefault="006F6413" w:rsidP="006F6413">
          <w:pPr>
            <w:pStyle w:val="TableParagraph"/>
            <w:spacing w:before="26"/>
            <w:rPr>
              <w:b/>
              <w:sz w:val="18"/>
            </w:rPr>
          </w:pPr>
          <w:r>
            <w:rPr>
              <w:b/>
              <w:sz w:val="18"/>
            </w:rPr>
            <w:t xml:space="preserve">                               PROCESO </w:t>
          </w:r>
          <w:r w:rsidR="004E6FA6">
            <w:rPr>
              <w:b/>
              <w:sz w:val="18"/>
            </w:rPr>
            <w:t>ADMNISTRATIVO</w:t>
          </w:r>
        </w:p>
      </w:tc>
    </w:tr>
    <w:tr w:rsidR="006F6413" w:rsidTr="006F6413">
      <w:trPr>
        <w:trHeight w:val="243"/>
      </w:trPr>
      <w:tc>
        <w:tcPr>
          <w:tcW w:w="3508" w:type="dxa"/>
          <w:vMerge/>
          <w:tcBorders>
            <w:top w:val="nil"/>
          </w:tcBorders>
        </w:tcPr>
        <w:p w:rsidR="006F6413" w:rsidRPr="00EB0414" w:rsidRDefault="006F6413" w:rsidP="006F6413">
          <w:pPr>
            <w:rPr>
              <w:sz w:val="2"/>
              <w:szCs w:val="2"/>
              <w:lang w:val="es-CO"/>
            </w:rPr>
          </w:pPr>
        </w:p>
      </w:tc>
      <w:tc>
        <w:tcPr>
          <w:tcW w:w="7184" w:type="dxa"/>
          <w:gridSpan w:val="2"/>
          <w:tcBorders>
            <w:top w:val="single" w:sz="4" w:space="0" w:color="000000"/>
            <w:bottom w:val="single" w:sz="4" w:space="0" w:color="000000"/>
          </w:tcBorders>
        </w:tcPr>
        <w:p w:rsidR="006F6413" w:rsidRPr="00D8737B" w:rsidRDefault="00707AE1" w:rsidP="006F6413">
          <w:pPr>
            <w:pStyle w:val="TableParagraph"/>
            <w:spacing w:before="20" w:line="198" w:lineRule="exact"/>
            <w:rPr>
              <w:b/>
              <w:bCs/>
              <w:sz w:val="18"/>
            </w:rPr>
          </w:pPr>
          <w:r>
            <w:rPr>
              <w:b/>
              <w:bCs/>
              <w:sz w:val="18"/>
              <w:szCs w:val="16"/>
            </w:rPr>
            <w:t xml:space="preserve">        </w:t>
          </w:r>
          <w:r w:rsidRPr="00707AE1">
            <w:rPr>
              <w:b/>
              <w:bCs/>
              <w:sz w:val="18"/>
              <w:szCs w:val="16"/>
            </w:rPr>
            <w:t xml:space="preserve">PROCEDIMIENTO PARA ADQUISICIONES Y COMPRAS </w:t>
          </w:r>
        </w:p>
      </w:tc>
    </w:tr>
    <w:tr w:rsidR="006F6413" w:rsidTr="006F6413">
      <w:trPr>
        <w:trHeight w:val="279"/>
      </w:trPr>
      <w:tc>
        <w:tcPr>
          <w:tcW w:w="3508" w:type="dxa"/>
          <w:vMerge/>
          <w:tcBorders>
            <w:top w:val="nil"/>
          </w:tcBorders>
        </w:tcPr>
        <w:p w:rsidR="006F6413" w:rsidRPr="00EB0414" w:rsidRDefault="006F6413" w:rsidP="006F6413">
          <w:pPr>
            <w:rPr>
              <w:sz w:val="2"/>
              <w:szCs w:val="2"/>
              <w:lang w:val="es-CO"/>
            </w:rPr>
          </w:pPr>
        </w:p>
      </w:tc>
      <w:tc>
        <w:tcPr>
          <w:tcW w:w="3588" w:type="dxa"/>
          <w:tcBorders>
            <w:top w:val="single" w:sz="4" w:space="0" w:color="000000"/>
            <w:right w:val="single" w:sz="4" w:space="0" w:color="000000"/>
          </w:tcBorders>
        </w:tcPr>
        <w:p w:rsidR="006F6413" w:rsidRDefault="006F6413" w:rsidP="006F6413">
          <w:pPr>
            <w:pStyle w:val="TableParagraph"/>
            <w:spacing w:before="32"/>
            <w:ind w:left="109"/>
            <w:rPr>
              <w:sz w:val="18"/>
            </w:rPr>
          </w:pPr>
          <w:r>
            <w:rPr>
              <w:b/>
              <w:sz w:val="18"/>
            </w:rPr>
            <w:t xml:space="preserve">CODIGO: </w:t>
          </w:r>
          <w:r>
            <w:rPr>
              <w:sz w:val="18"/>
            </w:rPr>
            <w:t>P</w:t>
          </w:r>
          <w:r w:rsidR="00707AE1">
            <w:rPr>
              <w:sz w:val="18"/>
            </w:rPr>
            <w:t>A-01</w:t>
          </w:r>
        </w:p>
      </w:tc>
      <w:tc>
        <w:tcPr>
          <w:tcW w:w="3596" w:type="dxa"/>
          <w:tcBorders>
            <w:top w:val="single" w:sz="4" w:space="0" w:color="000000"/>
            <w:left w:val="single" w:sz="4" w:space="0" w:color="000000"/>
          </w:tcBorders>
        </w:tcPr>
        <w:p w:rsidR="006F6413" w:rsidRDefault="006F6413" w:rsidP="006F6413">
          <w:pPr>
            <w:pStyle w:val="TableParagraph"/>
            <w:spacing w:before="32"/>
            <w:ind w:left="117"/>
            <w:rPr>
              <w:sz w:val="18"/>
            </w:rPr>
          </w:pPr>
          <w:r>
            <w:rPr>
              <w:b/>
              <w:sz w:val="18"/>
            </w:rPr>
            <w:t xml:space="preserve">VERSION: </w:t>
          </w:r>
          <w:r>
            <w:rPr>
              <w:sz w:val="18"/>
            </w:rPr>
            <w:t>ORIGINAL</w:t>
          </w:r>
        </w:p>
      </w:tc>
    </w:tr>
  </w:tbl>
  <w:p w:rsidR="00A42BA2" w:rsidRPr="00A85D4A" w:rsidRDefault="00A42BA2" w:rsidP="00A85D4A">
    <w:pPr>
      <w:pStyle w:val="Encabezado"/>
      <w:jc w:val="center"/>
      <w:rPr>
        <w:sz w:val="56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53CDE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7F6DEE"/>
    <w:multiLevelType w:val="hybridMultilevel"/>
    <w:tmpl w:val="A6DE2FCC"/>
    <w:lvl w:ilvl="0" w:tplc="BBC033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434A6"/>
    <w:multiLevelType w:val="hybridMultilevel"/>
    <w:tmpl w:val="295E4DD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56763"/>
    <w:multiLevelType w:val="multilevel"/>
    <w:tmpl w:val="391EB2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0C066FE9"/>
    <w:multiLevelType w:val="hybridMultilevel"/>
    <w:tmpl w:val="76A65AAE"/>
    <w:lvl w:ilvl="0" w:tplc="B1C8E2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0FE2225"/>
    <w:multiLevelType w:val="multilevel"/>
    <w:tmpl w:val="4678E1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6" w15:restartNumberingAfterBreak="0">
    <w:nsid w:val="111462A6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420BF5"/>
    <w:multiLevelType w:val="hybridMultilevel"/>
    <w:tmpl w:val="0854FEFC"/>
    <w:lvl w:ilvl="0" w:tplc="344CBAF0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16224F8B"/>
    <w:multiLevelType w:val="hybridMultilevel"/>
    <w:tmpl w:val="A210E856"/>
    <w:lvl w:ilvl="0" w:tplc="B364A0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4BA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E0B4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657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495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16EE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66FC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9024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66CD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975AA"/>
    <w:multiLevelType w:val="hybridMultilevel"/>
    <w:tmpl w:val="B85084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20A00"/>
    <w:multiLevelType w:val="hybridMultilevel"/>
    <w:tmpl w:val="5A587076"/>
    <w:lvl w:ilvl="0" w:tplc="240A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11" w15:restartNumberingAfterBreak="0">
    <w:nsid w:val="1A61346E"/>
    <w:multiLevelType w:val="multilevel"/>
    <w:tmpl w:val="46CEB8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1B780920"/>
    <w:multiLevelType w:val="hybridMultilevel"/>
    <w:tmpl w:val="A86826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C77CB"/>
    <w:multiLevelType w:val="multilevel"/>
    <w:tmpl w:val="3544C4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727425C"/>
    <w:multiLevelType w:val="multilevel"/>
    <w:tmpl w:val="1298D6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79A00E8"/>
    <w:multiLevelType w:val="hybridMultilevel"/>
    <w:tmpl w:val="F81624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175726"/>
    <w:multiLevelType w:val="hybridMultilevel"/>
    <w:tmpl w:val="392EFEF0"/>
    <w:lvl w:ilvl="0" w:tplc="E5A82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25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8E8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EC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EB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E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6A5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207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3ED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D8F706B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D86935"/>
    <w:multiLevelType w:val="hybridMultilevel"/>
    <w:tmpl w:val="BBA8A0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40C2C"/>
    <w:multiLevelType w:val="hybridMultilevel"/>
    <w:tmpl w:val="44FC07EE"/>
    <w:lvl w:ilvl="0" w:tplc="E376D9A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61907"/>
    <w:multiLevelType w:val="multilevel"/>
    <w:tmpl w:val="C654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252F95"/>
    <w:multiLevelType w:val="hybridMultilevel"/>
    <w:tmpl w:val="C49660C0"/>
    <w:lvl w:ilvl="0" w:tplc="240A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  <w:w w:val="99"/>
        <w:lang w:val="es-CO" w:eastAsia="es-CO" w:bidi="es-CO"/>
      </w:rPr>
    </w:lvl>
    <w:lvl w:ilvl="1" w:tplc="D788FB52">
      <w:numFmt w:val="bullet"/>
      <w:lvlText w:val="•"/>
      <w:lvlJc w:val="left"/>
      <w:pPr>
        <w:ind w:left="1430" w:hanging="360"/>
      </w:pPr>
      <w:rPr>
        <w:rFonts w:hint="default"/>
        <w:lang w:val="es-CO" w:eastAsia="es-CO" w:bidi="es-CO"/>
      </w:rPr>
    </w:lvl>
    <w:lvl w:ilvl="2" w:tplc="21228648">
      <w:numFmt w:val="bullet"/>
      <w:lvlText w:val="•"/>
      <w:lvlJc w:val="left"/>
      <w:pPr>
        <w:ind w:left="2380" w:hanging="360"/>
      </w:pPr>
      <w:rPr>
        <w:rFonts w:hint="default"/>
        <w:lang w:val="es-CO" w:eastAsia="es-CO" w:bidi="es-CO"/>
      </w:rPr>
    </w:lvl>
    <w:lvl w:ilvl="3" w:tplc="D93C4E0A">
      <w:numFmt w:val="bullet"/>
      <w:lvlText w:val="•"/>
      <w:lvlJc w:val="left"/>
      <w:pPr>
        <w:ind w:left="3330" w:hanging="360"/>
      </w:pPr>
      <w:rPr>
        <w:rFonts w:hint="default"/>
        <w:lang w:val="es-CO" w:eastAsia="es-CO" w:bidi="es-CO"/>
      </w:rPr>
    </w:lvl>
    <w:lvl w:ilvl="4" w:tplc="57164BDA">
      <w:numFmt w:val="bullet"/>
      <w:lvlText w:val="•"/>
      <w:lvlJc w:val="left"/>
      <w:pPr>
        <w:ind w:left="4280" w:hanging="360"/>
      </w:pPr>
      <w:rPr>
        <w:rFonts w:hint="default"/>
        <w:lang w:val="es-CO" w:eastAsia="es-CO" w:bidi="es-CO"/>
      </w:rPr>
    </w:lvl>
    <w:lvl w:ilvl="5" w:tplc="4D447E0C">
      <w:numFmt w:val="bullet"/>
      <w:lvlText w:val="•"/>
      <w:lvlJc w:val="left"/>
      <w:pPr>
        <w:ind w:left="5230" w:hanging="360"/>
      </w:pPr>
      <w:rPr>
        <w:rFonts w:hint="default"/>
        <w:lang w:val="es-CO" w:eastAsia="es-CO" w:bidi="es-CO"/>
      </w:rPr>
    </w:lvl>
    <w:lvl w:ilvl="6" w:tplc="1D1C3E6E">
      <w:numFmt w:val="bullet"/>
      <w:lvlText w:val="•"/>
      <w:lvlJc w:val="left"/>
      <w:pPr>
        <w:ind w:left="6180" w:hanging="360"/>
      </w:pPr>
      <w:rPr>
        <w:rFonts w:hint="default"/>
        <w:lang w:val="es-CO" w:eastAsia="es-CO" w:bidi="es-CO"/>
      </w:rPr>
    </w:lvl>
    <w:lvl w:ilvl="7" w:tplc="5BF435B0">
      <w:numFmt w:val="bullet"/>
      <w:lvlText w:val="•"/>
      <w:lvlJc w:val="left"/>
      <w:pPr>
        <w:ind w:left="7130" w:hanging="360"/>
      </w:pPr>
      <w:rPr>
        <w:rFonts w:hint="default"/>
        <w:lang w:val="es-CO" w:eastAsia="es-CO" w:bidi="es-CO"/>
      </w:rPr>
    </w:lvl>
    <w:lvl w:ilvl="8" w:tplc="0F324FA0">
      <w:numFmt w:val="bullet"/>
      <w:lvlText w:val="•"/>
      <w:lvlJc w:val="left"/>
      <w:pPr>
        <w:ind w:left="8080" w:hanging="360"/>
      </w:pPr>
      <w:rPr>
        <w:rFonts w:hint="default"/>
        <w:lang w:val="es-CO" w:eastAsia="es-CO" w:bidi="es-CO"/>
      </w:rPr>
    </w:lvl>
  </w:abstractNum>
  <w:abstractNum w:abstractNumId="22" w15:restartNumberingAfterBreak="0">
    <w:nsid w:val="3F752F83"/>
    <w:multiLevelType w:val="hybridMultilevel"/>
    <w:tmpl w:val="B362230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1CB4ABA"/>
    <w:multiLevelType w:val="hybridMultilevel"/>
    <w:tmpl w:val="E760CB5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373BEC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DD0F4B"/>
    <w:multiLevelType w:val="hybridMultilevel"/>
    <w:tmpl w:val="B7BC385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B566DA"/>
    <w:multiLevelType w:val="hybridMultilevel"/>
    <w:tmpl w:val="F5601F3A"/>
    <w:lvl w:ilvl="0" w:tplc="3B14E9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EE47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D663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E0E3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8BB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365C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D07D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1A1E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C34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900549"/>
    <w:multiLevelType w:val="multilevel"/>
    <w:tmpl w:val="761EFB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8" w15:restartNumberingAfterBreak="0">
    <w:nsid w:val="56D85371"/>
    <w:multiLevelType w:val="hybridMultilevel"/>
    <w:tmpl w:val="F82439DC"/>
    <w:lvl w:ilvl="0" w:tplc="AC662EE8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627E4E6C"/>
    <w:multiLevelType w:val="hybridMultilevel"/>
    <w:tmpl w:val="D15437B4"/>
    <w:lvl w:ilvl="0" w:tplc="4876316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854144"/>
    <w:multiLevelType w:val="multilevel"/>
    <w:tmpl w:val="2A4ABC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6533325F"/>
    <w:multiLevelType w:val="hybridMultilevel"/>
    <w:tmpl w:val="9E468E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924FDB6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B3CFD"/>
    <w:multiLevelType w:val="multilevel"/>
    <w:tmpl w:val="FAA07B5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3" w15:restartNumberingAfterBreak="0">
    <w:nsid w:val="74426AE4"/>
    <w:multiLevelType w:val="hybridMultilevel"/>
    <w:tmpl w:val="F3246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F2404F"/>
    <w:multiLevelType w:val="hybridMultilevel"/>
    <w:tmpl w:val="B4DE37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64FA1"/>
    <w:multiLevelType w:val="hybridMultilevel"/>
    <w:tmpl w:val="525022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13"/>
  </w:num>
  <w:num w:numId="4">
    <w:abstractNumId w:val="11"/>
  </w:num>
  <w:num w:numId="5">
    <w:abstractNumId w:val="14"/>
  </w:num>
  <w:num w:numId="6">
    <w:abstractNumId w:val="19"/>
  </w:num>
  <w:num w:numId="7">
    <w:abstractNumId w:val="27"/>
  </w:num>
  <w:num w:numId="8">
    <w:abstractNumId w:val="17"/>
  </w:num>
  <w:num w:numId="9">
    <w:abstractNumId w:val="6"/>
  </w:num>
  <w:num w:numId="10">
    <w:abstractNumId w:val="24"/>
  </w:num>
  <w:num w:numId="11">
    <w:abstractNumId w:val="20"/>
  </w:num>
  <w:num w:numId="12">
    <w:abstractNumId w:val="0"/>
  </w:num>
  <w:num w:numId="13">
    <w:abstractNumId w:val="5"/>
  </w:num>
  <w:num w:numId="14">
    <w:abstractNumId w:val="21"/>
  </w:num>
  <w:num w:numId="15">
    <w:abstractNumId w:val="10"/>
  </w:num>
  <w:num w:numId="16">
    <w:abstractNumId w:val="32"/>
  </w:num>
  <w:num w:numId="17">
    <w:abstractNumId w:val="9"/>
  </w:num>
  <w:num w:numId="18">
    <w:abstractNumId w:val="23"/>
  </w:num>
  <w:num w:numId="19">
    <w:abstractNumId w:val="33"/>
  </w:num>
  <w:num w:numId="20">
    <w:abstractNumId w:val="18"/>
  </w:num>
  <w:num w:numId="21">
    <w:abstractNumId w:val="30"/>
  </w:num>
  <w:num w:numId="22">
    <w:abstractNumId w:val="3"/>
  </w:num>
  <w:num w:numId="23">
    <w:abstractNumId w:val="16"/>
  </w:num>
  <w:num w:numId="24">
    <w:abstractNumId w:val="26"/>
  </w:num>
  <w:num w:numId="25">
    <w:abstractNumId w:val="8"/>
  </w:num>
  <w:num w:numId="26">
    <w:abstractNumId w:val="15"/>
  </w:num>
  <w:num w:numId="27">
    <w:abstractNumId w:val="34"/>
  </w:num>
  <w:num w:numId="28">
    <w:abstractNumId w:val="7"/>
  </w:num>
  <w:num w:numId="29">
    <w:abstractNumId w:val="28"/>
  </w:num>
  <w:num w:numId="30">
    <w:abstractNumId w:val="4"/>
  </w:num>
  <w:num w:numId="31">
    <w:abstractNumId w:val="12"/>
  </w:num>
  <w:num w:numId="32">
    <w:abstractNumId w:val="2"/>
  </w:num>
  <w:num w:numId="33">
    <w:abstractNumId w:val="35"/>
  </w:num>
  <w:num w:numId="34">
    <w:abstractNumId w:val="25"/>
  </w:num>
  <w:num w:numId="35">
    <w:abstractNumId w:val="1"/>
  </w:num>
  <w:num w:numId="36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DD3"/>
    <w:rsid w:val="000018AE"/>
    <w:rsid w:val="0000463B"/>
    <w:rsid w:val="00007482"/>
    <w:rsid w:val="000127FF"/>
    <w:rsid w:val="0001554C"/>
    <w:rsid w:val="0002144A"/>
    <w:rsid w:val="00024BE4"/>
    <w:rsid w:val="00025AE0"/>
    <w:rsid w:val="00035D40"/>
    <w:rsid w:val="000363A0"/>
    <w:rsid w:val="00041E73"/>
    <w:rsid w:val="00050F8F"/>
    <w:rsid w:val="00056C04"/>
    <w:rsid w:val="00060F97"/>
    <w:rsid w:val="000640CF"/>
    <w:rsid w:val="00071089"/>
    <w:rsid w:val="00075ED9"/>
    <w:rsid w:val="00076D86"/>
    <w:rsid w:val="000813D3"/>
    <w:rsid w:val="0008664E"/>
    <w:rsid w:val="000A7B0A"/>
    <w:rsid w:val="000C2BAC"/>
    <w:rsid w:val="000F12F8"/>
    <w:rsid w:val="00100641"/>
    <w:rsid w:val="00102374"/>
    <w:rsid w:val="001077F2"/>
    <w:rsid w:val="001224FA"/>
    <w:rsid w:val="001350B9"/>
    <w:rsid w:val="0014789B"/>
    <w:rsid w:val="00157335"/>
    <w:rsid w:val="00170DEB"/>
    <w:rsid w:val="00171225"/>
    <w:rsid w:val="00171B30"/>
    <w:rsid w:val="001732B9"/>
    <w:rsid w:val="001752E2"/>
    <w:rsid w:val="00175A5F"/>
    <w:rsid w:val="0018644C"/>
    <w:rsid w:val="00187F31"/>
    <w:rsid w:val="001933AC"/>
    <w:rsid w:val="001952F4"/>
    <w:rsid w:val="001A712A"/>
    <w:rsid w:val="001C20DD"/>
    <w:rsid w:val="001D24EB"/>
    <w:rsid w:val="001E0E7B"/>
    <w:rsid w:val="001E3221"/>
    <w:rsid w:val="001E6C62"/>
    <w:rsid w:val="00207F7A"/>
    <w:rsid w:val="00221ABC"/>
    <w:rsid w:val="002405C3"/>
    <w:rsid w:val="00254A17"/>
    <w:rsid w:val="00260ED5"/>
    <w:rsid w:val="0026266E"/>
    <w:rsid w:val="002678A4"/>
    <w:rsid w:val="00277187"/>
    <w:rsid w:val="00281063"/>
    <w:rsid w:val="002958B4"/>
    <w:rsid w:val="002D4332"/>
    <w:rsid w:val="002D68DE"/>
    <w:rsid w:val="002D7857"/>
    <w:rsid w:val="002E24FA"/>
    <w:rsid w:val="002E738E"/>
    <w:rsid w:val="003035A2"/>
    <w:rsid w:val="00306DB7"/>
    <w:rsid w:val="00313C94"/>
    <w:rsid w:val="003176B3"/>
    <w:rsid w:val="00324ACE"/>
    <w:rsid w:val="003307A3"/>
    <w:rsid w:val="00336310"/>
    <w:rsid w:val="003368BF"/>
    <w:rsid w:val="00342B10"/>
    <w:rsid w:val="00366B73"/>
    <w:rsid w:val="003670C8"/>
    <w:rsid w:val="00376DB3"/>
    <w:rsid w:val="00386237"/>
    <w:rsid w:val="003B0DD2"/>
    <w:rsid w:val="003B528E"/>
    <w:rsid w:val="003B785C"/>
    <w:rsid w:val="003C7BF8"/>
    <w:rsid w:val="003D18A9"/>
    <w:rsid w:val="003D1EB9"/>
    <w:rsid w:val="003F43E1"/>
    <w:rsid w:val="004038A1"/>
    <w:rsid w:val="00412DBD"/>
    <w:rsid w:val="00420ECA"/>
    <w:rsid w:val="00423BE7"/>
    <w:rsid w:val="004442DC"/>
    <w:rsid w:val="00444474"/>
    <w:rsid w:val="00447940"/>
    <w:rsid w:val="0045528F"/>
    <w:rsid w:val="00457AE5"/>
    <w:rsid w:val="00475C9B"/>
    <w:rsid w:val="00477395"/>
    <w:rsid w:val="0048032F"/>
    <w:rsid w:val="004811E0"/>
    <w:rsid w:val="00482621"/>
    <w:rsid w:val="00490A67"/>
    <w:rsid w:val="00495B27"/>
    <w:rsid w:val="004A33D7"/>
    <w:rsid w:val="004A3659"/>
    <w:rsid w:val="004A3DD3"/>
    <w:rsid w:val="004A64DE"/>
    <w:rsid w:val="004B3609"/>
    <w:rsid w:val="004C3BC4"/>
    <w:rsid w:val="004C78C3"/>
    <w:rsid w:val="004C7A82"/>
    <w:rsid w:val="004E6FA6"/>
    <w:rsid w:val="004F06BC"/>
    <w:rsid w:val="004F3FEF"/>
    <w:rsid w:val="005106CF"/>
    <w:rsid w:val="005345BE"/>
    <w:rsid w:val="00535FF8"/>
    <w:rsid w:val="00543854"/>
    <w:rsid w:val="00552312"/>
    <w:rsid w:val="00554457"/>
    <w:rsid w:val="00560CB8"/>
    <w:rsid w:val="0057249B"/>
    <w:rsid w:val="00572749"/>
    <w:rsid w:val="0058248E"/>
    <w:rsid w:val="00596545"/>
    <w:rsid w:val="005A50DD"/>
    <w:rsid w:val="005A79CB"/>
    <w:rsid w:val="005C0A22"/>
    <w:rsid w:val="005F2508"/>
    <w:rsid w:val="00600319"/>
    <w:rsid w:val="00615532"/>
    <w:rsid w:val="00623C10"/>
    <w:rsid w:val="00625905"/>
    <w:rsid w:val="00627034"/>
    <w:rsid w:val="006308D7"/>
    <w:rsid w:val="00634C80"/>
    <w:rsid w:val="00640784"/>
    <w:rsid w:val="00647E5D"/>
    <w:rsid w:val="00666C8E"/>
    <w:rsid w:val="00686729"/>
    <w:rsid w:val="006951AC"/>
    <w:rsid w:val="0069761E"/>
    <w:rsid w:val="006A001A"/>
    <w:rsid w:val="006B5E10"/>
    <w:rsid w:val="006C6B0D"/>
    <w:rsid w:val="006C7D09"/>
    <w:rsid w:val="006E425B"/>
    <w:rsid w:val="006F1E39"/>
    <w:rsid w:val="006F6413"/>
    <w:rsid w:val="007039F4"/>
    <w:rsid w:val="00703C22"/>
    <w:rsid w:val="00707236"/>
    <w:rsid w:val="00707AE1"/>
    <w:rsid w:val="0071009B"/>
    <w:rsid w:val="0071130C"/>
    <w:rsid w:val="0071244B"/>
    <w:rsid w:val="00713AF4"/>
    <w:rsid w:val="0072271A"/>
    <w:rsid w:val="0072584D"/>
    <w:rsid w:val="00727A37"/>
    <w:rsid w:val="00727E9A"/>
    <w:rsid w:val="00735107"/>
    <w:rsid w:val="00737705"/>
    <w:rsid w:val="00741D3C"/>
    <w:rsid w:val="007440EB"/>
    <w:rsid w:val="00745931"/>
    <w:rsid w:val="00747A42"/>
    <w:rsid w:val="00751979"/>
    <w:rsid w:val="00764553"/>
    <w:rsid w:val="00771312"/>
    <w:rsid w:val="00771CFF"/>
    <w:rsid w:val="00777D66"/>
    <w:rsid w:val="00794282"/>
    <w:rsid w:val="007C01A8"/>
    <w:rsid w:val="007D6EA2"/>
    <w:rsid w:val="007E38AE"/>
    <w:rsid w:val="007F058A"/>
    <w:rsid w:val="0080154E"/>
    <w:rsid w:val="00804225"/>
    <w:rsid w:val="0081110E"/>
    <w:rsid w:val="00815DE9"/>
    <w:rsid w:val="008201FE"/>
    <w:rsid w:val="008401F7"/>
    <w:rsid w:val="008458DD"/>
    <w:rsid w:val="0084704C"/>
    <w:rsid w:val="00860CA6"/>
    <w:rsid w:val="00861DFF"/>
    <w:rsid w:val="00877B5D"/>
    <w:rsid w:val="00883A9E"/>
    <w:rsid w:val="00883C8B"/>
    <w:rsid w:val="008A311F"/>
    <w:rsid w:val="008A346D"/>
    <w:rsid w:val="008A3725"/>
    <w:rsid w:val="008A3EF9"/>
    <w:rsid w:val="008A4D5B"/>
    <w:rsid w:val="008B2A97"/>
    <w:rsid w:val="008B4A48"/>
    <w:rsid w:val="008B65B9"/>
    <w:rsid w:val="008C1A87"/>
    <w:rsid w:val="008C5149"/>
    <w:rsid w:val="008D113C"/>
    <w:rsid w:val="008E7A12"/>
    <w:rsid w:val="008F1989"/>
    <w:rsid w:val="008F5C3D"/>
    <w:rsid w:val="008F6F90"/>
    <w:rsid w:val="00901830"/>
    <w:rsid w:val="00905481"/>
    <w:rsid w:val="00906FE4"/>
    <w:rsid w:val="0091241A"/>
    <w:rsid w:val="00913065"/>
    <w:rsid w:val="0092253D"/>
    <w:rsid w:val="00922A67"/>
    <w:rsid w:val="0093241F"/>
    <w:rsid w:val="009331C4"/>
    <w:rsid w:val="00934903"/>
    <w:rsid w:val="00936C34"/>
    <w:rsid w:val="00936C88"/>
    <w:rsid w:val="009418C6"/>
    <w:rsid w:val="00944028"/>
    <w:rsid w:val="00945290"/>
    <w:rsid w:val="009457E0"/>
    <w:rsid w:val="00952F77"/>
    <w:rsid w:val="00954996"/>
    <w:rsid w:val="00963485"/>
    <w:rsid w:val="00974C71"/>
    <w:rsid w:val="00975549"/>
    <w:rsid w:val="0097645C"/>
    <w:rsid w:val="00981F70"/>
    <w:rsid w:val="009857CC"/>
    <w:rsid w:val="009B35EB"/>
    <w:rsid w:val="009B4B88"/>
    <w:rsid w:val="009C72E4"/>
    <w:rsid w:val="009D1F6B"/>
    <w:rsid w:val="009D4134"/>
    <w:rsid w:val="009E5593"/>
    <w:rsid w:val="009F3585"/>
    <w:rsid w:val="00A07413"/>
    <w:rsid w:val="00A10859"/>
    <w:rsid w:val="00A3495C"/>
    <w:rsid w:val="00A361AE"/>
    <w:rsid w:val="00A40639"/>
    <w:rsid w:val="00A42BA2"/>
    <w:rsid w:val="00A501A6"/>
    <w:rsid w:val="00A51143"/>
    <w:rsid w:val="00A738BC"/>
    <w:rsid w:val="00A85D4A"/>
    <w:rsid w:val="00A956DE"/>
    <w:rsid w:val="00A958A1"/>
    <w:rsid w:val="00AA28D3"/>
    <w:rsid w:val="00AA3D9F"/>
    <w:rsid w:val="00AC6EF4"/>
    <w:rsid w:val="00AD5DBD"/>
    <w:rsid w:val="00AF264B"/>
    <w:rsid w:val="00AF7AF5"/>
    <w:rsid w:val="00B207AF"/>
    <w:rsid w:val="00B212F7"/>
    <w:rsid w:val="00B27BE8"/>
    <w:rsid w:val="00B3135E"/>
    <w:rsid w:val="00B33855"/>
    <w:rsid w:val="00B3521F"/>
    <w:rsid w:val="00B359E1"/>
    <w:rsid w:val="00B53082"/>
    <w:rsid w:val="00B53834"/>
    <w:rsid w:val="00B56070"/>
    <w:rsid w:val="00B72229"/>
    <w:rsid w:val="00B80FE4"/>
    <w:rsid w:val="00B87511"/>
    <w:rsid w:val="00B92004"/>
    <w:rsid w:val="00B97337"/>
    <w:rsid w:val="00B97FEC"/>
    <w:rsid w:val="00BA4506"/>
    <w:rsid w:val="00BC0541"/>
    <w:rsid w:val="00BC0A5C"/>
    <w:rsid w:val="00BC658A"/>
    <w:rsid w:val="00BC668B"/>
    <w:rsid w:val="00BC7859"/>
    <w:rsid w:val="00BD3116"/>
    <w:rsid w:val="00C0066D"/>
    <w:rsid w:val="00C230E6"/>
    <w:rsid w:val="00C27088"/>
    <w:rsid w:val="00C2770D"/>
    <w:rsid w:val="00C31AF5"/>
    <w:rsid w:val="00C3584C"/>
    <w:rsid w:val="00C36E8D"/>
    <w:rsid w:val="00C70A3B"/>
    <w:rsid w:val="00C732AD"/>
    <w:rsid w:val="00C81BF0"/>
    <w:rsid w:val="00C903C7"/>
    <w:rsid w:val="00C9389F"/>
    <w:rsid w:val="00C941AB"/>
    <w:rsid w:val="00C95E93"/>
    <w:rsid w:val="00CA688E"/>
    <w:rsid w:val="00CB1A8F"/>
    <w:rsid w:val="00CB31E3"/>
    <w:rsid w:val="00CC1EF5"/>
    <w:rsid w:val="00CC7236"/>
    <w:rsid w:val="00CD06F0"/>
    <w:rsid w:val="00CD2262"/>
    <w:rsid w:val="00CD765E"/>
    <w:rsid w:val="00CE1ABD"/>
    <w:rsid w:val="00CE2D86"/>
    <w:rsid w:val="00CF0462"/>
    <w:rsid w:val="00CF79F1"/>
    <w:rsid w:val="00D109DC"/>
    <w:rsid w:val="00D14940"/>
    <w:rsid w:val="00D157F6"/>
    <w:rsid w:val="00D2395A"/>
    <w:rsid w:val="00D27122"/>
    <w:rsid w:val="00D352C4"/>
    <w:rsid w:val="00D502CE"/>
    <w:rsid w:val="00D50CB8"/>
    <w:rsid w:val="00D52E27"/>
    <w:rsid w:val="00D76864"/>
    <w:rsid w:val="00D93C5E"/>
    <w:rsid w:val="00D979E7"/>
    <w:rsid w:val="00DF0F16"/>
    <w:rsid w:val="00E029C6"/>
    <w:rsid w:val="00E13616"/>
    <w:rsid w:val="00E308EB"/>
    <w:rsid w:val="00E30BE7"/>
    <w:rsid w:val="00E36F8B"/>
    <w:rsid w:val="00E42D90"/>
    <w:rsid w:val="00E91821"/>
    <w:rsid w:val="00E92567"/>
    <w:rsid w:val="00E97C4B"/>
    <w:rsid w:val="00EA15F3"/>
    <w:rsid w:val="00EB1DF6"/>
    <w:rsid w:val="00EB3EEE"/>
    <w:rsid w:val="00EC7159"/>
    <w:rsid w:val="00ED247E"/>
    <w:rsid w:val="00ED2AD6"/>
    <w:rsid w:val="00F03142"/>
    <w:rsid w:val="00F23B6F"/>
    <w:rsid w:val="00F25EDB"/>
    <w:rsid w:val="00F30ECC"/>
    <w:rsid w:val="00F3254E"/>
    <w:rsid w:val="00F51B27"/>
    <w:rsid w:val="00F524F8"/>
    <w:rsid w:val="00F6168C"/>
    <w:rsid w:val="00F749B6"/>
    <w:rsid w:val="00F8000B"/>
    <w:rsid w:val="00F81CFB"/>
    <w:rsid w:val="00F82B2C"/>
    <w:rsid w:val="00F870FA"/>
    <w:rsid w:val="00F94BF7"/>
    <w:rsid w:val="00FB6C91"/>
    <w:rsid w:val="00FC0EEA"/>
    <w:rsid w:val="00FC1F3A"/>
    <w:rsid w:val="00FC3466"/>
    <w:rsid w:val="00FC497F"/>
    <w:rsid w:val="00FC59B1"/>
    <w:rsid w:val="00FD0848"/>
    <w:rsid w:val="00FD3826"/>
    <w:rsid w:val="00FF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5AAF29"/>
  <w15:docId w15:val="{2B833456-32BA-B44B-817D-29826ED0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8A4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A001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423BE7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C1EF5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rsid w:val="00CC1EF5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table" w:styleId="Tablaconcuadrcula">
    <w:name w:val="Table Grid"/>
    <w:basedOn w:val="Tablanormal"/>
    <w:uiPriority w:val="59"/>
    <w:rsid w:val="00CC1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703C22"/>
    <w:pPr>
      <w:shd w:val="clear" w:color="auto" w:fill="000080"/>
    </w:pPr>
    <w:rPr>
      <w:rFonts w:ascii="Tahoma" w:hAnsi="Tahoma" w:cs="Tahoma"/>
    </w:rPr>
  </w:style>
  <w:style w:type="paragraph" w:styleId="Prrafodelista">
    <w:name w:val="List Paragraph"/>
    <w:basedOn w:val="Normal"/>
    <w:link w:val="PrrafodelistaCar"/>
    <w:uiPriority w:val="34"/>
    <w:qFormat/>
    <w:rsid w:val="00745931"/>
    <w:pPr>
      <w:ind w:left="708"/>
    </w:pPr>
  </w:style>
  <w:style w:type="paragraph" w:styleId="Sinespaciado">
    <w:name w:val="No Spacing"/>
    <w:link w:val="SinespaciadoCar"/>
    <w:uiPriority w:val="1"/>
    <w:qFormat/>
    <w:rsid w:val="00FD0848"/>
    <w:rPr>
      <w:rFonts w:ascii="Calibri" w:eastAsia="Calibri" w:hAnsi="Calibri"/>
      <w:sz w:val="22"/>
      <w:szCs w:val="22"/>
      <w:lang w:eastAsia="en-US"/>
    </w:rPr>
  </w:style>
  <w:style w:type="character" w:customStyle="1" w:styleId="Ttulo2Car">
    <w:name w:val="Título 2 Car"/>
    <w:link w:val="Ttulo2"/>
    <w:uiPriority w:val="99"/>
    <w:rsid w:val="00423BE7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Hipervnculo">
    <w:name w:val="Hyperlink"/>
    <w:rsid w:val="00C0066D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056C04"/>
    <w:rPr>
      <w:rFonts w:ascii="Arial" w:hAnsi="Arial"/>
      <w:sz w:val="22"/>
      <w:lang w:val="es-ES_tradnl"/>
    </w:rPr>
  </w:style>
  <w:style w:type="character" w:customStyle="1" w:styleId="apple-converted-space">
    <w:name w:val="apple-converted-space"/>
    <w:rsid w:val="003C7BF8"/>
  </w:style>
  <w:style w:type="paragraph" w:customStyle="1" w:styleId="texto">
    <w:name w:val="texto"/>
    <w:basedOn w:val="Normal"/>
    <w:rsid w:val="00D27122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1224FA"/>
    <w:pPr>
      <w:spacing w:after="100" w:line="276" w:lineRule="auto"/>
    </w:pPr>
    <w:rPr>
      <w:rFonts w:ascii="Cambria" w:eastAsia="MS Mincho" w:hAnsi="Cambria"/>
      <w:sz w:val="22"/>
      <w:szCs w:val="22"/>
      <w:lang w:val="es-CO" w:eastAsia="es-CO"/>
    </w:rPr>
  </w:style>
  <w:style w:type="paragraph" w:styleId="NormalWeb">
    <w:name w:val="Normal (Web)"/>
    <w:basedOn w:val="Normal"/>
    <w:uiPriority w:val="99"/>
    <w:unhideWhenUsed/>
    <w:rsid w:val="00A3495C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nfasis">
    <w:name w:val="Emphasis"/>
    <w:uiPriority w:val="20"/>
    <w:qFormat/>
    <w:rsid w:val="00A3495C"/>
    <w:rPr>
      <w:i/>
      <w:iCs/>
    </w:rPr>
  </w:style>
  <w:style w:type="character" w:customStyle="1" w:styleId="Ttulo1Car">
    <w:name w:val="Título 1 Car"/>
    <w:link w:val="Ttulo1"/>
    <w:rsid w:val="006A001A"/>
    <w:rPr>
      <w:rFonts w:ascii="Calibri" w:eastAsia="MS Gothic" w:hAnsi="Calibri" w:cs="Times New Roman"/>
      <w:b/>
      <w:bCs/>
      <w:color w:val="345A8A"/>
      <w:sz w:val="32"/>
      <w:szCs w:val="32"/>
      <w:lang w:val="es-ES"/>
    </w:rPr>
  </w:style>
  <w:style w:type="paragraph" w:customStyle="1" w:styleId="Default">
    <w:name w:val="Default"/>
    <w:rsid w:val="006A001A"/>
    <w:pPr>
      <w:autoSpaceDE w:val="0"/>
      <w:autoSpaceDN w:val="0"/>
      <w:adjustRightInd w:val="0"/>
    </w:pPr>
    <w:rPr>
      <w:rFonts w:ascii="Calibri" w:eastAsia="Cambria" w:hAnsi="Calibri" w:cs="Calibri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A001A"/>
    <w:pPr>
      <w:widowControl w:val="0"/>
      <w:autoSpaceDE w:val="0"/>
      <w:autoSpaceDN w:val="0"/>
    </w:pPr>
    <w:rPr>
      <w:rFonts w:ascii="Cambria" w:eastAsia="Cambria" w:hAnsi="Cambria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rsid w:val="00C73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32AD"/>
    <w:rPr>
      <w:rFonts w:ascii="Tahoma" w:hAnsi="Tahoma" w:cs="Tahoma"/>
      <w:sz w:val="16"/>
      <w:szCs w:val="16"/>
      <w:lang w:val="es-ES"/>
    </w:rPr>
  </w:style>
  <w:style w:type="character" w:customStyle="1" w:styleId="SinespaciadoCar">
    <w:name w:val="Sin espaciado Car"/>
    <w:link w:val="Sinespaciado"/>
    <w:uiPriority w:val="1"/>
    <w:locked/>
    <w:rsid w:val="00C732AD"/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C732AD"/>
    <w:rPr>
      <w:lang w:val="es-ES"/>
    </w:rPr>
  </w:style>
  <w:style w:type="paragraph" w:customStyle="1" w:styleId="TableParagraph">
    <w:name w:val="Table Paragraph"/>
    <w:basedOn w:val="Normal"/>
    <w:uiPriority w:val="1"/>
    <w:qFormat/>
    <w:rsid w:val="006F641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ESTINY%20TOURS%20CALIDAD%202019\PGE-2%20PROCEDIMIENTO%20DE%20REVISION%20POR%20LA%20DIRECCION%20DESTINY%20TOURS%20OK%2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D2D851-2C18-44AD-954C-BED67E1A2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PGE-2 PROCEDIMIENTO DE REVISION POR LA DIRECCION DESTINY TOURS OK 1</Template>
  <TotalTime>1</TotalTime>
  <Pages>6</Pages>
  <Words>1211</Words>
  <Characters>6664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 Company</Company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Invitado</dc:creator>
  <cp:lastModifiedBy>Usuario de Windows</cp:lastModifiedBy>
  <cp:revision>3</cp:revision>
  <cp:lastPrinted>2018-09-11T02:19:00Z</cp:lastPrinted>
  <dcterms:created xsi:type="dcterms:W3CDTF">2020-11-05T16:45:00Z</dcterms:created>
  <dcterms:modified xsi:type="dcterms:W3CDTF">2021-01-25T21:49:00Z</dcterms:modified>
</cp:coreProperties>
</file>