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720"/>
        <w:gridCol w:w="631"/>
        <w:gridCol w:w="2313"/>
        <w:gridCol w:w="424"/>
        <w:gridCol w:w="3305"/>
        <w:gridCol w:w="3306"/>
      </w:tblGrid>
      <w:tr w:rsidR="005B552A" w:rsidRPr="005B552A" w14:paraId="7E083A85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5F84B43" w14:textId="1BAB0BAD" w:rsidR="00E77B5E" w:rsidRPr="001259E4" w:rsidRDefault="009248AD" w:rsidP="00AE68A8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460A3EA" wp14:editId="66A18412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306070</wp:posOffset>
                  </wp:positionV>
                  <wp:extent cx="1009650" cy="1361440"/>
                  <wp:effectExtent l="0" t="0" r="0" b="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16C0609" w14:textId="77777777" w:rsidR="00E77B5E" w:rsidRPr="001259E4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48303FB1" w14:textId="0824D5F0" w:rsidR="00E77B5E" w:rsidRPr="005B552A" w:rsidRDefault="00D67930" w:rsidP="00AE68A8">
            <w:pPr>
              <w:pStyle w:val="Ttulo"/>
              <w:rPr>
                <w:color w:val="00B050"/>
              </w:rPr>
            </w:pPr>
            <w:r w:rsidRPr="005B552A">
              <w:rPr>
                <w:color w:val="00B050"/>
              </w:rPr>
              <w:t>David Antonio</w:t>
            </w:r>
            <w:r w:rsidR="00E77B5E" w:rsidRPr="005B552A">
              <w:rPr>
                <w:color w:val="00B050"/>
                <w:lang w:bidi="es-ES"/>
              </w:rPr>
              <w:br/>
            </w:r>
            <w:r w:rsidRPr="005B552A">
              <w:rPr>
                <w:color w:val="00B050"/>
              </w:rPr>
              <w:t>Arango Arboleda</w:t>
            </w:r>
          </w:p>
        </w:tc>
      </w:tr>
      <w:tr w:rsidR="00E77B5E" w:rsidRPr="001259E4" w14:paraId="10E90F40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1CB9FCA0" w14:textId="77777777" w:rsidR="00E77B5E" w:rsidRPr="001259E4" w:rsidRDefault="00E77B5E" w:rsidP="00AE68A8"/>
        </w:tc>
        <w:tc>
          <w:tcPr>
            <w:tcW w:w="423" w:type="dxa"/>
            <w:vMerge/>
          </w:tcPr>
          <w:p w14:paraId="261D46CA" w14:textId="77777777" w:rsidR="00E77B5E" w:rsidRPr="001259E4" w:rsidRDefault="00E77B5E" w:rsidP="00AE68A8"/>
        </w:tc>
        <w:tc>
          <w:tcPr>
            <w:tcW w:w="3300" w:type="dxa"/>
            <w:vAlign w:val="bottom"/>
          </w:tcPr>
          <w:p w14:paraId="4C3183DB" w14:textId="0DDE1FB3" w:rsidR="00E77B5E" w:rsidRPr="00752DFC" w:rsidRDefault="00752DFC" w:rsidP="009B591F">
            <w:pPr>
              <w:rPr>
                <w:rFonts w:ascii="Cooper Black" w:hAnsi="Cooper Black"/>
                <w:b/>
                <w:bCs/>
              </w:rPr>
            </w:pPr>
            <w:r w:rsidRPr="00752DFC">
              <w:rPr>
                <w:rFonts w:ascii="Cooper Black" w:hAnsi="Cooper Black"/>
                <w:b/>
                <w:bCs/>
              </w:rPr>
              <w:t>2022</w:t>
            </w:r>
          </w:p>
          <w:p w14:paraId="229C458C" w14:textId="0FD73CEA" w:rsidR="00E77B5E" w:rsidRPr="001259E4" w:rsidRDefault="00752DFC" w:rsidP="009B591F">
            <w:pPr>
              <w:pStyle w:val="Contacto"/>
            </w:pPr>
            <w:r>
              <w:t>Documento de Identidad</w:t>
            </w:r>
          </w:p>
          <w:p w14:paraId="6024CF4B" w14:textId="7D9D3EF1" w:rsidR="00E77B5E" w:rsidRPr="001259E4" w:rsidRDefault="00814247" w:rsidP="009B591F">
            <w:pPr>
              <w:pStyle w:val="Contacto"/>
            </w:pPr>
            <w:r>
              <w:t>Pasaporte</w:t>
            </w:r>
          </w:p>
          <w:p w14:paraId="7F315C5D" w14:textId="118BBF8F" w:rsidR="00E77B5E" w:rsidRPr="001259E4" w:rsidRDefault="00814247" w:rsidP="009B591F">
            <w:pPr>
              <w:pStyle w:val="Contacto"/>
            </w:pPr>
            <w:r>
              <w:t>Edad</w:t>
            </w:r>
          </w:p>
        </w:tc>
        <w:tc>
          <w:tcPr>
            <w:tcW w:w="3301" w:type="dxa"/>
            <w:vAlign w:val="bottom"/>
          </w:tcPr>
          <w:p w14:paraId="23B1601C" w14:textId="2273C21D" w:rsidR="00E77B5E" w:rsidRPr="001259E4" w:rsidRDefault="00752DFC" w:rsidP="009B591F">
            <w:pPr>
              <w:pStyle w:val="Contacto"/>
            </w:pPr>
            <w:r>
              <w:t>72.252.844 de Barranquilla</w:t>
            </w:r>
          </w:p>
          <w:p w14:paraId="46AC2584" w14:textId="176C5283" w:rsidR="00752DFC" w:rsidRDefault="00752DFC" w:rsidP="009B591F">
            <w:pPr>
              <w:pStyle w:val="Contacto"/>
            </w:pPr>
            <w:r>
              <w:t>AZ472074</w:t>
            </w:r>
          </w:p>
          <w:p w14:paraId="66C0E39E" w14:textId="6C53F691" w:rsidR="00910153" w:rsidRPr="001259E4" w:rsidRDefault="00C714D2" w:rsidP="009B591F">
            <w:pPr>
              <w:pStyle w:val="Contacto"/>
            </w:pPr>
            <w:r>
              <w:t>44</w:t>
            </w:r>
            <w:r w:rsidR="00814247">
              <w:t xml:space="preserve"> años</w:t>
            </w:r>
          </w:p>
        </w:tc>
      </w:tr>
      <w:tr w:rsidR="00E77B5E" w:rsidRPr="00F16608" w14:paraId="07AAE4F9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57FABE79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423" w:type="dxa"/>
            <w:vMerge/>
          </w:tcPr>
          <w:p w14:paraId="496A18F3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064BF8D3" w14:textId="5A5593EC" w:rsidR="00E77B5E" w:rsidRPr="00F16608" w:rsidRDefault="00E77B5E" w:rsidP="009B591F">
            <w:pPr>
              <w:pStyle w:val="Ttulo1"/>
              <w:rPr>
                <w:rFonts w:ascii="Agency FB" w:hAnsi="Agency FB"/>
                <w:sz w:val="22"/>
                <w:szCs w:val="22"/>
              </w:rPr>
            </w:pPr>
          </w:p>
          <w:p w14:paraId="65C0CD2A" w14:textId="02C69CDD" w:rsidR="00220DD4" w:rsidRPr="00220DD4" w:rsidRDefault="00F16608" w:rsidP="00F16608">
            <w:pPr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</w:pPr>
            <w:r w:rsidRPr="00220DD4">
              <w:rPr>
                <w:rFonts w:ascii="Agency FB" w:eastAsia="Times New Roman" w:hAnsi="Agency FB" w:cs="Times New Roman"/>
                <w:b/>
                <w:bCs/>
                <w:i/>
                <w:sz w:val="24"/>
                <w:szCs w:val="24"/>
                <w:lang w:eastAsia="es-ES"/>
              </w:rPr>
              <w:t>ECONOMISTA</w:t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>, con amplia experiencia en la Dirección, Coordinación de procesos y proyectos de seguridad Bancaria,  capacitador, diseño y ejecución de charlas de sensibilización a clientes internos y externos, diseño, capacitación  y control  de procedimientos con enfoque en seguridad del personal, disminución del riesgo, prevención de fraudes, capacitador en prevención de fraudes, protección de patrimonios, Asesoría de personal interno y externo, atención y resolución de  siniestros, desempeño de relaciones con autoridades civiles y militares, dirección y manejo de investigaciones y de información crítica.</w:t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</w:r>
            <w:r w:rsidR="00C714D2">
              <w:rPr>
                <w:rFonts w:ascii="Agency FB" w:eastAsia="Times New Roman" w:hAnsi="Agency FB" w:cs="Times New Roman"/>
                <w:b/>
                <w:bCs/>
                <w:i/>
                <w:sz w:val="24"/>
                <w:szCs w:val="24"/>
                <w:lang w:eastAsia="es-ES"/>
              </w:rPr>
              <w:t xml:space="preserve">Experiencia </w:t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>ofreciendo los servicios de la gerencia de seguridad a clientes internos y externos, manejo de costos, personal y atención a satisfacción de clientes, implementación de ideas con enfoque en calidad</w:t>
            </w:r>
            <w:r w:rsidR="00C714D2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>, uso de estrategias</w:t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 xml:space="preserve"> diversas enfocadas en los resultados y servicio.</w:t>
            </w:r>
          </w:p>
          <w:p w14:paraId="1CE7733E" w14:textId="7A2DFC4E" w:rsidR="00E77B5E" w:rsidRDefault="00220DD4" w:rsidP="00F16608">
            <w:pPr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</w:pP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 xml:space="preserve">Liderando equipos de </w:t>
            </w:r>
            <w:r w:rsidR="00C714D2"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>más</w:t>
            </w:r>
            <w:bookmarkStart w:id="0" w:name="_GoBack"/>
            <w:bookmarkEnd w:id="0"/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 xml:space="preserve"> de 100 personas a cargo buscando siempre ser un apoyo para que entre todos se cumplan a satisfacción los objetivos.</w:t>
            </w:r>
            <w:r w:rsidR="00F16608"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</w:r>
            <w:r w:rsidR="00F16608"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  <w:t xml:space="preserve">Con alto grado de capacidad para puesta en marcha de proyectos e implementación de nuevos procesos a través del manejo de los recursos físicos, tecnológicos y humanos. Alto compromiso con énfasis en la calidad de los procesos. </w:t>
            </w:r>
            <w:r w:rsidR="00F16608"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</w:r>
            <w:r w:rsidR="00F16608"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br/>
              <w:t xml:space="preserve">A nivel personal: Creativo, investigador, </w:t>
            </w:r>
            <w:r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>analítico, con</w:t>
            </w:r>
            <w:r w:rsidR="00F16608" w:rsidRPr="00220DD4"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 xml:space="preserve"> orientación hacia el cliente interno y externo, énfasis en el cumplimiento de metas y presupuestos, dinámico, por lo que trabajo en perfecta coordinación de equipo de trabajo.</w:t>
            </w:r>
          </w:p>
          <w:p w14:paraId="2906043C" w14:textId="11971301" w:rsidR="00C714D2" w:rsidRPr="00220DD4" w:rsidRDefault="00C714D2" w:rsidP="00F16608">
            <w:pPr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Agency FB" w:eastAsia="Times New Roman" w:hAnsi="Agency FB" w:cs="Times New Roman"/>
                <w:i/>
                <w:sz w:val="24"/>
                <w:szCs w:val="24"/>
                <w:lang w:eastAsia="es-ES"/>
              </w:rPr>
              <w:t xml:space="preserve">CEO GERENTE GENERAL por 12 años de la empresa INGEARANGO S.A.S </w:t>
            </w:r>
          </w:p>
          <w:p w14:paraId="763CCF43" w14:textId="6140A3C0" w:rsidR="00E77B5E" w:rsidRPr="00220DD4" w:rsidRDefault="00220DD4" w:rsidP="00C83A18">
            <w:pPr>
              <w:pStyle w:val="Cierre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Agency FB" w:hAnsi="Agency FB"/>
                <w:sz w:val="24"/>
                <w:szCs w:val="24"/>
              </w:rPr>
              <w:t>David A. Arango A.</w:t>
            </w:r>
          </w:p>
          <w:p w14:paraId="15E830F5" w14:textId="1A3C0825" w:rsidR="00E77B5E" w:rsidRPr="002B5986" w:rsidRDefault="00E77B5E" w:rsidP="00AE68A8">
            <w:pPr>
              <w:rPr>
                <w:rFonts w:ascii="Agency FB" w:hAnsi="Agency FB"/>
                <w:lang w:val="es-CO"/>
              </w:rPr>
            </w:pPr>
          </w:p>
        </w:tc>
      </w:tr>
      <w:tr w:rsidR="00E77B5E" w:rsidRPr="00F16608" w14:paraId="418123C7" w14:textId="77777777" w:rsidTr="00E77B5E">
        <w:trPr>
          <w:trHeight w:val="1164"/>
        </w:trPr>
        <w:tc>
          <w:tcPr>
            <w:tcW w:w="719" w:type="dxa"/>
          </w:tcPr>
          <w:p w14:paraId="421EE040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2940" w:type="dxa"/>
            <w:gridSpan w:val="2"/>
          </w:tcPr>
          <w:p w14:paraId="358DCF24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423" w:type="dxa"/>
            <w:vMerge/>
          </w:tcPr>
          <w:p w14:paraId="1C507464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558DF1C6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0CB7D81D" w14:textId="77777777" w:rsidTr="00E77B5E">
        <w:trPr>
          <w:trHeight w:val="543"/>
        </w:trPr>
        <w:tc>
          <w:tcPr>
            <w:tcW w:w="719" w:type="dxa"/>
          </w:tcPr>
          <w:p w14:paraId="124663E2" w14:textId="77777777" w:rsidR="00E77B5E" w:rsidRPr="00F16608" w:rsidRDefault="00E77B5E" w:rsidP="00CC1E8B">
            <w:pPr>
              <w:pStyle w:val="Contacto"/>
              <w:rPr>
                <w:rFonts w:ascii="Agency FB" w:hAnsi="Agency FB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729FBB" w14:textId="77777777" w:rsidR="00E77B5E" w:rsidRPr="00F16608" w:rsidRDefault="00E77B5E" w:rsidP="00CC1E8B">
            <w:pPr>
              <w:pStyle w:val="Contacto"/>
              <w:rPr>
                <w:rFonts w:ascii="Agency FB" w:hAnsi="Agency FB"/>
              </w:rPr>
            </w:pPr>
            <w:r w:rsidRPr="00F16608">
              <w:rPr>
                <w:rFonts w:ascii="Agency FB" w:hAnsi="Agency FB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F43A3C8" wp14:editId="20EF14E3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38E3964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5669F7B" w14:textId="65095C40" w:rsidR="00E77B5E" w:rsidRPr="00F16608" w:rsidRDefault="00C714D2" w:rsidP="00AE68A8">
            <w:pPr>
              <w:pStyle w:val="Informacin"/>
              <w:rPr>
                <w:rFonts w:ascii="Agency FB" w:hAnsi="Agency FB"/>
                <w:sz w:val="22"/>
                <w:szCs w:val="22"/>
              </w:rPr>
            </w:pPr>
            <w:r>
              <w:rPr>
                <w:rFonts w:ascii="Agency FB" w:hAnsi="Agency FB"/>
                <w:sz w:val="22"/>
                <w:szCs w:val="22"/>
              </w:rPr>
              <w:t>Carrera 41d # 74-95 T2-apto 915</w:t>
            </w:r>
          </w:p>
          <w:p w14:paraId="1D00DD4B" w14:textId="79BD59FA" w:rsidR="00E77B5E" w:rsidRPr="00F16608" w:rsidRDefault="00752DFC" w:rsidP="00AE68A8">
            <w:pPr>
              <w:pStyle w:val="Informacin"/>
              <w:rPr>
                <w:rFonts w:ascii="Agency FB" w:hAnsi="Agency FB"/>
                <w:sz w:val="22"/>
                <w:szCs w:val="22"/>
              </w:rPr>
            </w:pPr>
            <w:r w:rsidRPr="00F16608">
              <w:rPr>
                <w:rFonts w:ascii="Agency FB" w:hAnsi="Agency FB"/>
                <w:sz w:val="22"/>
                <w:szCs w:val="22"/>
              </w:rPr>
              <w:t xml:space="preserve">Barranquilla - </w:t>
            </w:r>
            <w:r w:rsidR="00F16608" w:rsidRPr="00F16608">
              <w:rPr>
                <w:rFonts w:ascii="Agency FB" w:hAnsi="Agency FB"/>
                <w:sz w:val="22"/>
                <w:szCs w:val="22"/>
              </w:rPr>
              <w:t>Atlántico</w:t>
            </w:r>
          </w:p>
        </w:tc>
        <w:tc>
          <w:tcPr>
            <w:tcW w:w="423" w:type="dxa"/>
            <w:vMerge/>
          </w:tcPr>
          <w:p w14:paraId="45365525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506D508C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111C3A84" w14:textId="77777777" w:rsidTr="00E77B5E">
        <w:trPr>
          <w:trHeight w:val="183"/>
        </w:trPr>
        <w:tc>
          <w:tcPr>
            <w:tcW w:w="719" w:type="dxa"/>
          </w:tcPr>
          <w:p w14:paraId="03EA8E6E" w14:textId="77777777" w:rsidR="00E77B5E" w:rsidRPr="00F16608" w:rsidRDefault="00E77B5E" w:rsidP="00AE68A8">
            <w:pPr>
              <w:pStyle w:val="Sinespaciado"/>
              <w:rPr>
                <w:rFonts w:ascii="Agency FB" w:hAnsi="Agency FB"/>
                <w:sz w:val="22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5866C6C9" w14:textId="77777777" w:rsidR="00E77B5E" w:rsidRPr="00F16608" w:rsidRDefault="00E77B5E" w:rsidP="00AE68A8">
            <w:pPr>
              <w:pStyle w:val="Sinespaciado"/>
              <w:rPr>
                <w:rFonts w:ascii="Agency FB" w:hAnsi="Agency FB"/>
                <w:sz w:val="22"/>
              </w:rPr>
            </w:pPr>
          </w:p>
        </w:tc>
        <w:tc>
          <w:tcPr>
            <w:tcW w:w="423" w:type="dxa"/>
            <w:vMerge/>
          </w:tcPr>
          <w:p w14:paraId="79E4E907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5DCCB3D7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1C515983" w14:textId="77777777" w:rsidTr="00E77B5E">
        <w:trPr>
          <w:trHeight w:val="624"/>
        </w:trPr>
        <w:tc>
          <w:tcPr>
            <w:tcW w:w="719" w:type="dxa"/>
          </w:tcPr>
          <w:p w14:paraId="02FD93A7" w14:textId="77777777" w:rsidR="00E77B5E" w:rsidRPr="00F16608" w:rsidRDefault="00E77B5E" w:rsidP="00CC1E8B">
            <w:pPr>
              <w:pStyle w:val="Contacto"/>
              <w:rPr>
                <w:rFonts w:ascii="Agency FB" w:hAnsi="Agency FB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161BE6" w14:textId="77777777" w:rsidR="00E77B5E" w:rsidRPr="00F16608" w:rsidRDefault="00E77B5E" w:rsidP="00CC1E8B">
            <w:pPr>
              <w:pStyle w:val="Contacto"/>
              <w:rPr>
                <w:rFonts w:ascii="Agency FB" w:hAnsi="Agency FB"/>
              </w:rPr>
            </w:pPr>
            <w:r w:rsidRPr="00F16608">
              <w:rPr>
                <w:rFonts w:ascii="Agency FB" w:hAnsi="Agency FB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F010B28" wp14:editId="3615A3F8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495DCAC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C39232B" w14:textId="17CFF62A" w:rsidR="00E77B5E" w:rsidRPr="00F16608" w:rsidRDefault="00752DFC" w:rsidP="00AE68A8">
            <w:pPr>
              <w:pStyle w:val="Informacin"/>
              <w:rPr>
                <w:rFonts w:ascii="Agency FB" w:hAnsi="Agency FB"/>
                <w:sz w:val="22"/>
                <w:szCs w:val="22"/>
              </w:rPr>
            </w:pPr>
            <w:r w:rsidRPr="00F16608">
              <w:rPr>
                <w:rFonts w:ascii="Agency FB" w:hAnsi="Agency FB"/>
                <w:sz w:val="22"/>
                <w:szCs w:val="22"/>
              </w:rPr>
              <w:t>+57 3052018591</w:t>
            </w:r>
          </w:p>
        </w:tc>
        <w:tc>
          <w:tcPr>
            <w:tcW w:w="423" w:type="dxa"/>
            <w:vMerge/>
          </w:tcPr>
          <w:p w14:paraId="47070695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7394536C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7533A595" w14:textId="77777777" w:rsidTr="00E77B5E">
        <w:trPr>
          <w:trHeight w:val="183"/>
        </w:trPr>
        <w:tc>
          <w:tcPr>
            <w:tcW w:w="719" w:type="dxa"/>
          </w:tcPr>
          <w:p w14:paraId="77E3B30E" w14:textId="77777777" w:rsidR="00E77B5E" w:rsidRPr="00F16608" w:rsidRDefault="00E77B5E" w:rsidP="00AE68A8">
            <w:pPr>
              <w:pStyle w:val="Sinespaciado"/>
              <w:rPr>
                <w:rFonts w:ascii="Agency FB" w:hAnsi="Agency FB"/>
                <w:sz w:val="22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75591053" w14:textId="77777777" w:rsidR="00E77B5E" w:rsidRPr="00F16608" w:rsidRDefault="00E77B5E" w:rsidP="00AE68A8">
            <w:pPr>
              <w:pStyle w:val="Sinespaciado"/>
              <w:rPr>
                <w:rFonts w:ascii="Agency FB" w:hAnsi="Agency FB"/>
                <w:sz w:val="22"/>
              </w:rPr>
            </w:pPr>
          </w:p>
        </w:tc>
        <w:tc>
          <w:tcPr>
            <w:tcW w:w="423" w:type="dxa"/>
            <w:vMerge/>
          </w:tcPr>
          <w:p w14:paraId="74D4443F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0E4B2E15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054B829D" w14:textId="77777777" w:rsidTr="00E77B5E">
        <w:trPr>
          <w:trHeight w:val="633"/>
        </w:trPr>
        <w:tc>
          <w:tcPr>
            <w:tcW w:w="719" w:type="dxa"/>
          </w:tcPr>
          <w:p w14:paraId="596429AE" w14:textId="77777777" w:rsidR="00E77B5E" w:rsidRPr="00F16608" w:rsidRDefault="00E77B5E" w:rsidP="00CC1E8B">
            <w:pPr>
              <w:pStyle w:val="Contacto"/>
              <w:rPr>
                <w:rFonts w:ascii="Agency FB" w:hAnsi="Agency FB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9FEF6B" w14:textId="77777777" w:rsidR="00E77B5E" w:rsidRPr="00F16608" w:rsidRDefault="00E77B5E" w:rsidP="00CC1E8B">
            <w:pPr>
              <w:pStyle w:val="Contacto"/>
              <w:rPr>
                <w:rFonts w:ascii="Agency FB" w:hAnsi="Agency FB"/>
              </w:rPr>
            </w:pPr>
            <w:r w:rsidRPr="00F16608">
              <w:rPr>
                <w:rFonts w:ascii="Agency FB" w:hAnsi="Agency FB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74041E6" wp14:editId="772D0877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0F67358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7CB0DBB2" w14:textId="6695FAA7" w:rsidR="00E77B5E" w:rsidRPr="00F16608" w:rsidRDefault="00752DFC" w:rsidP="00AE68A8">
            <w:pPr>
              <w:pStyle w:val="Informacin"/>
              <w:rPr>
                <w:rFonts w:ascii="Agency FB" w:hAnsi="Agency FB"/>
                <w:sz w:val="22"/>
                <w:szCs w:val="22"/>
              </w:rPr>
            </w:pPr>
            <w:r w:rsidRPr="00F16608">
              <w:rPr>
                <w:rFonts w:ascii="Agency FB" w:hAnsi="Agency FB"/>
                <w:sz w:val="22"/>
                <w:szCs w:val="22"/>
              </w:rPr>
              <w:t>daaarangoarbol@gmail.com</w:t>
            </w:r>
          </w:p>
        </w:tc>
        <w:tc>
          <w:tcPr>
            <w:tcW w:w="423" w:type="dxa"/>
            <w:vMerge/>
          </w:tcPr>
          <w:p w14:paraId="27E9375F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38FE0D28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79F3D162" w14:textId="77777777" w:rsidTr="00E77B5E">
        <w:trPr>
          <w:trHeight w:val="174"/>
        </w:trPr>
        <w:tc>
          <w:tcPr>
            <w:tcW w:w="719" w:type="dxa"/>
          </w:tcPr>
          <w:p w14:paraId="3CDE74A9" w14:textId="77777777" w:rsidR="00E77B5E" w:rsidRPr="00F16608" w:rsidRDefault="00E77B5E" w:rsidP="00AE68A8">
            <w:pPr>
              <w:pStyle w:val="Sinespaciado"/>
              <w:rPr>
                <w:rFonts w:ascii="Agency FB" w:hAnsi="Agency FB"/>
                <w:sz w:val="22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3D2E5701" w14:textId="77777777" w:rsidR="00E77B5E" w:rsidRPr="00F16608" w:rsidRDefault="00E77B5E" w:rsidP="00AE68A8">
            <w:pPr>
              <w:pStyle w:val="Sinespaciado"/>
              <w:rPr>
                <w:rFonts w:ascii="Agency FB" w:hAnsi="Agency FB"/>
                <w:sz w:val="22"/>
              </w:rPr>
            </w:pPr>
          </w:p>
        </w:tc>
        <w:tc>
          <w:tcPr>
            <w:tcW w:w="423" w:type="dxa"/>
            <w:vMerge/>
          </w:tcPr>
          <w:p w14:paraId="35CC9283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041D7A91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1DA81F95" w14:textId="77777777" w:rsidTr="00E77B5E">
        <w:trPr>
          <w:trHeight w:val="633"/>
        </w:trPr>
        <w:tc>
          <w:tcPr>
            <w:tcW w:w="719" w:type="dxa"/>
          </w:tcPr>
          <w:p w14:paraId="19B48C19" w14:textId="77777777" w:rsidR="00E77B5E" w:rsidRPr="00F16608" w:rsidRDefault="00E77B5E" w:rsidP="00CC1E8B">
            <w:pPr>
              <w:pStyle w:val="Contacto"/>
              <w:rPr>
                <w:rFonts w:ascii="Agency FB" w:hAnsi="Agency FB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E6F5959" w14:textId="2A6E2F67" w:rsidR="00E77B5E" w:rsidRPr="00F16608" w:rsidRDefault="00E77B5E" w:rsidP="00CC1E8B">
            <w:pPr>
              <w:pStyle w:val="Contacto"/>
              <w:rPr>
                <w:rFonts w:ascii="Agency FB" w:hAnsi="Agency FB"/>
              </w:rPr>
            </w:pPr>
          </w:p>
        </w:tc>
        <w:tc>
          <w:tcPr>
            <w:tcW w:w="2310" w:type="dxa"/>
            <w:vAlign w:val="center"/>
          </w:tcPr>
          <w:p w14:paraId="50C382FF" w14:textId="45BE23BF" w:rsidR="00E77B5E" w:rsidRPr="00F16608" w:rsidRDefault="00E77B5E" w:rsidP="00AE68A8">
            <w:pPr>
              <w:pStyle w:val="Informacin"/>
              <w:rPr>
                <w:rFonts w:ascii="Agency FB" w:hAnsi="Agency FB"/>
                <w:sz w:val="22"/>
                <w:szCs w:val="22"/>
              </w:rPr>
            </w:pPr>
          </w:p>
        </w:tc>
        <w:tc>
          <w:tcPr>
            <w:tcW w:w="423" w:type="dxa"/>
            <w:vMerge/>
          </w:tcPr>
          <w:p w14:paraId="77855E67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52839997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  <w:tr w:rsidR="00E77B5E" w:rsidRPr="00F16608" w14:paraId="0F249CF6" w14:textId="77777777" w:rsidTr="00E77B5E">
        <w:trPr>
          <w:trHeight w:val="2448"/>
        </w:trPr>
        <w:tc>
          <w:tcPr>
            <w:tcW w:w="719" w:type="dxa"/>
          </w:tcPr>
          <w:p w14:paraId="55D055EB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2940" w:type="dxa"/>
            <w:gridSpan w:val="2"/>
          </w:tcPr>
          <w:p w14:paraId="347CFA74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423" w:type="dxa"/>
          </w:tcPr>
          <w:p w14:paraId="39A10510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  <w:tc>
          <w:tcPr>
            <w:tcW w:w="6601" w:type="dxa"/>
            <w:gridSpan w:val="2"/>
            <w:vMerge/>
          </w:tcPr>
          <w:p w14:paraId="714C173E" w14:textId="77777777" w:rsidR="00E77B5E" w:rsidRPr="00F16608" w:rsidRDefault="00E77B5E" w:rsidP="00AE68A8">
            <w:pPr>
              <w:rPr>
                <w:rFonts w:ascii="Agency FB" w:hAnsi="Agency FB"/>
              </w:rPr>
            </w:pPr>
          </w:p>
        </w:tc>
      </w:tr>
    </w:tbl>
    <w:p w14:paraId="0AA65187" w14:textId="77777777" w:rsidR="007F5B63" w:rsidRPr="00F16608" w:rsidRDefault="007F5B63" w:rsidP="009B591F">
      <w:pPr>
        <w:rPr>
          <w:rFonts w:ascii="Agency FB" w:hAnsi="Agency FB"/>
        </w:rPr>
      </w:pPr>
    </w:p>
    <w:sectPr w:rsidR="007F5B63" w:rsidRPr="00F16608" w:rsidSect="001259E4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8D8A4" w14:textId="77777777" w:rsidR="00FF65C6" w:rsidRDefault="00FF65C6" w:rsidP="00590471">
      <w:r>
        <w:separator/>
      </w:r>
    </w:p>
  </w:endnote>
  <w:endnote w:type="continuationSeparator" w:id="0">
    <w:p w14:paraId="61214BBE" w14:textId="77777777" w:rsidR="00FF65C6" w:rsidRDefault="00FF65C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63DFB" w14:textId="77777777" w:rsidR="00FF65C6" w:rsidRDefault="00FF65C6" w:rsidP="00590471">
      <w:r>
        <w:separator/>
      </w:r>
    </w:p>
  </w:footnote>
  <w:footnote w:type="continuationSeparator" w:id="0">
    <w:p w14:paraId="778A8E39" w14:textId="77777777" w:rsidR="00FF65C6" w:rsidRDefault="00FF65C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F26D7" w14:textId="77777777" w:rsidR="00590471" w:rsidRPr="001259E4" w:rsidRDefault="00AE68A8" w:rsidP="00060042">
    <w:pPr>
      <w:pStyle w:val="Textoindependiente"/>
    </w:pPr>
    <w:r w:rsidRPr="001259E4"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0966FF9" wp14:editId="66527C52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818E908" id="Grupo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J5QmBp4Ei0eRYHlAqooGJROVY&#10;HibH8oBSEQ1MJCrH8jA5lodyLCGwekE5lofJsTygVHIbmBzLQzmWEHhVUCSaHMtDOZYQeBooEk2O&#10;5aEcSwg8DRSJJsfyUI4lBJYGyrE8TI7loRxLCDwNFIkmx/JQjiUEngaKRJNjeSjHEgJPA0WiybE8&#10;lGMJgaeBItHkWB7KsYTA0eCpHEsIvAyEY3maHMtTOZYQeBrI7Pw0OZanciwh8DSQ2flpcixP5VhC&#10;4Gkg68SnybE8lWMJgaeBrB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iksTwg8DRSJJsfygFIR&#10;DUwkKsfyMDmWB5SKaGAiUTmWh8mxPJRjCYHVC8qxPEyO5QGlUtvA5FgeyrGEwKuCItHkWB7KsYTA&#10;00CRaHIsD+VYQuBpoEg0OZaHciwhsDRQjuVhciwP5VhC4GmgSDQ5lodyLCHwNFAkmhzLQzmWEHga&#10;KBJNjuWhHEsIPA0UiSbH8lCOJQSOBk/lWELgZSAcy9PkWJ7KsYTA00Bm56fJsTyVYwmBp4HMzk+T&#10;Y3kqxxICTwPxE58mx/JUjiUEngbiJz5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0XN9ZMgM85t7gjEE51zTj+&#10;eioQDaFU2VcgT3X6upchrJkz2i5BMfTIRaci/aWzdWrRVdlbIHOSzOJoYiPbhOEjyOpm7vZ3impn&#10;tZ85CUleSJREp3TKGjBQ7h0oC2yTd3SrPkNtS4jzt50iVJ15jgOyEpM8DAWFMT2G55QA3GQ39Eh2&#10;VhWkCZn5V/OO1J3nnYdR7i+v64Rt2hSTH5Rvw3yziucM20Tq1BO2rRl/ri6XLp+mnb7XrKbeVVYR&#10;6SG1JFFCtgChsfN9Jm0OlTghf8c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tTNvjJoZKBJNjmVWjiUEVjcqxzKbd4XNyrGEwNNAbaLJsczKsYTA00CRaHIs8+W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jOOY5llk5lhB4GmgUx+RYZuVYQuBpoEg0OZZZ&#10;OZYQWBooxzKbHMus51hC4GmgSDQ5llnvCguBp4Ei0eRYZuVYQuBpoEg0OZZZOZYQeBooEk2OZVGO&#10;JQSOBotyLCHwMpDZeTE5lkU5lhB4GsjsvJgcy6LnWELgaSCz82JyLAuUSjm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QKkUlicEngaKRJNjeUCpiAYmEpVjeZgcywNKRTQwkagcy8PkWB7KsYTA6gXlWB4mx/KA&#10;UqltYHIsD+VYQuBVQZFociwP5VhC4GmgSDQ5lodyLCHwNFAkmhzLQzmWEFgaKMfyMDmWh3IsIfA0&#10;UCSaHMtDOZYQeBooEk2O5aEcSwg8DRSJJsfyUI4lBJ4GikSTY3koxxICR4Onciwh8DIQjuVpcixP&#10;5VhC4Gkgs/PT5FieyrGEwNNAZuenybE8lWMJgaeB+IlPk2N5KscSAk8D8ROf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30"/>
    <w:rsid w:val="00055B72"/>
    <w:rsid w:val="00060042"/>
    <w:rsid w:val="0008685D"/>
    <w:rsid w:val="00112FD7"/>
    <w:rsid w:val="001253DD"/>
    <w:rsid w:val="001259E4"/>
    <w:rsid w:val="00150ABD"/>
    <w:rsid w:val="00220DD4"/>
    <w:rsid w:val="00222466"/>
    <w:rsid w:val="00236632"/>
    <w:rsid w:val="0029260E"/>
    <w:rsid w:val="002B4549"/>
    <w:rsid w:val="002B5986"/>
    <w:rsid w:val="00310F17"/>
    <w:rsid w:val="003326CB"/>
    <w:rsid w:val="00376291"/>
    <w:rsid w:val="003763B9"/>
    <w:rsid w:val="00380FD1"/>
    <w:rsid w:val="00383D02"/>
    <w:rsid w:val="00384CE1"/>
    <w:rsid w:val="00404DBC"/>
    <w:rsid w:val="004D7B1F"/>
    <w:rsid w:val="004E158A"/>
    <w:rsid w:val="0052156F"/>
    <w:rsid w:val="005471D7"/>
    <w:rsid w:val="00547933"/>
    <w:rsid w:val="00565C77"/>
    <w:rsid w:val="0056708E"/>
    <w:rsid w:val="005801E5"/>
    <w:rsid w:val="00590471"/>
    <w:rsid w:val="005B552A"/>
    <w:rsid w:val="005D01FA"/>
    <w:rsid w:val="005D45DC"/>
    <w:rsid w:val="006716D8"/>
    <w:rsid w:val="006920F0"/>
    <w:rsid w:val="006C020C"/>
    <w:rsid w:val="006D79A8"/>
    <w:rsid w:val="00752DFC"/>
    <w:rsid w:val="007575B6"/>
    <w:rsid w:val="007F5B63"/>
    <w:rsid w:val="00803A0A"/>
    <w:rsid w:val="00814247"/>
    <w:rsid w:val="00846CB9"/>
    <w:rsid w:val="008A1E6E"/>
    <w:rsid w:val="008B108C"/>
    <w:rsid w:val="008C2CFC"/>
    <w:rsid w:val="00910153"/>
    <w:rsid w:val="009248AD"/>
    <w:rsid w:val="009475DC"/>
    <w:rsid w:val="00967B93"/>
    <w:rsid w:val="00976A14"/>
    <w:rsid w:val="009B591F"/>
    <w:rsid w:val="00A31B16"/>
    <w:rsid w:val="00AE68A8"/>
    <w:rsid w:val="00B6466C"/>
    <w:rsid w:val="00B76CDA"/>
    <w:rsid w:val="00C14078"/>
    <w:rsid w:val="00C52143"/>
    <w:rsid w:val="00C714D2"/>
    <w:rsid w:val="00C83A18"/>
    <w:rsid w:val="00CC1E8B"/>
    <w:rsid w:val="00CD2321"/>
    <w:rsid w:val="00CE1E3D"/>
    <w:rsid w:val="00D053FA"/>
    <w:rsid w:val="00D26515"/>
    <w:rsid w:val="00D67930"/>
    <w:rsid w:val="00DB6E69"/>
    <w:rsid w:val="00E26AED"/>
    <w:rsid w:val="00E73AB8"/>
    <w:rsid w:val="00E77B5E"/>
    <w:rsid w:val="00E90A60"/>
    <w:rsid w:val="00ED47F7"/>
    <w:rsid w:val="00EE7E09"/>
    <w:rsid w:val="00F0223C"/>
    <w:rsid w:val="00F158F2"/>
    <w:rsid w:val="00F16608"/>
    <w:rsid w:val="00F3235D"/>
    <w:rsid w:val="00F509FC"/>
    <w:rsid w:val="00F878BD"/>
    <w:rsid w:val="00FE7401"/>
    <w:rsid w:val="00FF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73E8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old%20Villarreal\AppData\Roaming\Microsoft\Template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97E1C0-6896-4564-AB8C-C7FFFC1EB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2024-01-12T16:09:00Z</dcterms:created>
  <dcterms:modified xsi:type="dcterms:W3CDTF">2024-01-12T16:09:00Z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